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D2D6706" w14:textId="77777777" w:rsidR="00EF186B" w:rsidRPr="00F55EE5" w:rsidRDefault="00EF186B" w:rsidP="00EF186B">
      <w:pPr>
        <w:ind w:left="4680"/>
        <w:rPr>
          <w:lang w:val="ru-RU"/>
        </w:rPr>
      </w:pPr>
    </w:p>
    <w:p w14:paraId="41D61909" w14:textId="77777777" w:rsidR="00F55EE5" w:rsidRPr="00F55EE5" w:rsidRDefault="00F55EE5" w:rsidP="006B6FC2">
      <w:pPr>
        <w:spacing w:line="240" w:lineRule="auto"/>
        <w:jc w:val="center"/>
        <w:rPr>
          <w:rFonts w:ascii="Arial" w:hAnsi="Arial" w:cs="Arial"/>
          <w:b/>
          <w:sz w:val="24"/>
          <w:szCs w:val="24"/>
          <w:lang w:val="uk-UA"/>
        </w:rPr>
      </w:pPr>
    </w:p>
    <w:p w14:paraId="4D8B4F87" w14:textId="77777777" w:rsidR="00F55EE5" w:rsidRPr="004F5D8B" w:rsidRDefault="00F55EE5" w:rsidP="006B6FC2">
      <w:pPr>
        <w:spacing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7476BF0A" w14:textId="77777777" w:rsidR="00F55EE5" w:rsidRPr="00EB6490" w:rsidRDefault="00F55EE5" w:rsidP="00F55EE5">
      <w:pPr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EB6490">
        <w:rPr>
          <w:rFonts w:ascii="Times New Roman" w:hAnsi="Times New Roman"/>
          <w:b/>
          <w:sz w:val="28"/>
          <w:szCs w:val="28"/>
        </w:rPr>
        <w:t>Запит на пропозицію.</w:t>
      </w:r>
    </w:p>
    <w:p w14:paraId="0A8BCA0A" w14:textId="77777777" w:rsidR="00F55EE5" w:rsidRPr="004F5D8B" w:rsidRDefault="00F55EE5" w:rsidP="006B6FC2">
      <w:pPr>
        <w:spacing w:line="240" w:lineRule="auto"/>
        <w:jc w:val="center"/>
        <w:rPr>
          <w:rFonts w:ascii="Times New Roman" w:hAnsi="Times New Roman"/>
          <w:b/>
          <w:sz w:val="26"/>
          <w:szCs w:val="26"/>
          <w:lang w:val="uk-UA"/>
        </w:rPr>
      </w:pPr>
    </w:p>
    <w:p w14:paraId="2FD28839" w14:textId="77777777" w:rsidR="003114EF" w:rsidRPr="004F5D8B" w:rsidRDefault="00514E6C" w:rsidP="00F55EE5">
      <w:pPr>
        <w:pStyle w:val="af0"/>
        <w:numPr>
          <w:ilvl w:val="0"/>
          <w:numId w:val="13"/>
        </w:numPr>
        <w:rPr>
          <w:rFonts w:ascii="Times New Roman" w:hAnsi="Times New Roman"/>
          <w:sz w:val="26"/>
          <w:szCs w:val="26"/>
          <w:lang w:val="uk-UA"/>
        </w:rPr>
      </w:pPr>
      <w:r w:rsidRPr="004F5D8B">
        <w:rPr>
          <w:rFonts w:ascii="Times New Roman" w:hAnsi="Times New Roman"/>
          <w:b/>
          <w:i/>
          <w:sz w:val="26"/>
          <w:szCs w:val="26"/>
          <w:lang w:val="uk-UA"/>
        </w:rPr>
        <w:t>Ціль проекту</w:t>
      </w:r>
      <w:r w:rsidR="00F55EE5" w:rsidRPr="004F5D8B">
        <w:rPr>
          <w:rFonts w:ascii="Times New Roman" w:hAnsi="Times New Roman"/>
          <w:sz w:val="26"/>
          <w:szCs w:val="26"/>
          <w:lang w:val="uk-UA"/>
        </w:rPr>
        <w:t>:</w:t>
      </w:r>
    </w:p>
    <w:p w14:paraId="19239C05" w14:textId="52D5C99C" w:rsidR="004F5D8B" w:rsidRPr="00C95843" w:rsidRDefault="00C95843" w:rsidP="00C95843">
      <w:pPr>
        <w:pStyle w:val="af0"/>
        <w:numPr>
          <w:ilvl w:val="0"/>
          <w:numId w:val="17"/>
        </w:numPr>
        <w:spacing w:after="120"/>
        <w:jc w:val="both"/>
        <w:rPr>
          <w:rFonts w:ascii="Times New Roman" w:hAnsi="Times New Roman"/>
          <w:sz w:val="26"/>
          <w:szCs w:val="26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Поточні роботи в приміщеннях ГВК</w:t>
      </w:r>
      <w:r w:rsidR="004F5D8B" w:rsidRPr="004F5D8B">
        <w:rPr>
          <w:rFonts w:ascii="Times New Roman" w:hAnsi="Times New Roman"/>
          <w:sz w:val="25"/>
          <w:szCs w:val="25"/>
          <w:lang w:val="uk-UA"/>
        </w:rPr>
        <w:t xml:space="preserve"> ПрАТ «Миргородський завод мінеральних во</w:t>
      </w:r>
      <w:r>
        <w:rPr>
          <w:rFonts w:ascii="Times New Roman" w:hAnsi="Times New Roman"/>
          <w:sz w:val="25"/>
          <w:szCs w:val="25"/>
          <w:lang w:val="uk-UA"/>
        </w:rPr>
        <w:t>д.</w:t>
      </w:r>
    </w:p>
    <w:p w14:paraId="5DB1DDED" w14:textId="77777777" w:rsidR="00E1389A" w:rsidRDefault="003B49B8" w:rsidP="00F55EE5">
      <w:pPr>
        <w:pStyle w:val="af0"/>
        <w:numPr>
          <w:ilvl w:val="0"/>
          <w:numId w:val="13"/>
        </w:numPr>
        <w:spacing w:line="240" w:lineRule="auto"/>
        <w:rPr>
          <w:rFonts w:ascii="Times New Roman" w:hAnsi="Times New Roman"/>
          <w:b/>
          <w:i/>
          <w:sz w:val="26"/>
          <w:szCs w:val="26"/>
          <w:lang w:val="uk-UA"/>
        </w:rPr>
      </w:pPr>
      <w:r w:rsidRPr="004F5D8B">
        <w:rPr>
          <w:rFonts w:ascii="Times New Roman" w:hAnsi="Times New Roman"/>
          <w:b/>
          <w:i/>
          <w:sz w:val="26"/>
          <w:szCs w:val="26"/>
          <w:lang w:val="uk-UA"/>
        </w:rPr>
        <w:t>Перелік робіт:</w:t>
      </w:r>
    </w:p>
    <w:p w14:paraId="1A2B093D" w14:textId="5DA96791" w:rsidR="00865A85" w:rsidRPr="00865A85" w:rsidRDefault="00C95843" w:rsidP="00865A85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 xml:space="preserve">Фарбування стін сходових маршів, вихід з офісних приміщень </w:t>
      </w:r>
      <w:r w:rsidR="00276001">
        <w:rPr>
          <w:rFonts w:ascii="Times New Roman" w:hAnsi="Times New Roman"/>
          <w:sz w:val="25"/>
          <w:szCs w:val="25"/>
          <w:lang w:val="uk-UA"/>
        </w:rPr>
        <w:t>4</w:t>
      </w:r>
      <w:r w:rsidR="001F3200">
        <w:rPr>
          <w:rFonts w:ascii="Times New Roman" w:hAnsi="Times New Roman"/>
          <w:sz w:val="25"/>
          <w:szCs w:val="25"/>
          <w:lang w:val="uk-UA"/>
        </w:rPr>
        <w:t>8</w:t>
      </w:r>
      <w:r w:rsidR="00276001">
        <w:rPr>
          <w:rFonts w:ascii="Times New Roman" w:hAnsi="Times New Roman"/>
          <w:sz w:val="25"/>
          <w:szCs w:val="25"/>
          <w:lang w:val="uk-UA"/>
        </w:rPr>
        <w:t>м²;</w:t>
      </w:r>
    </w:p>
    <w:p w14:paraId="7E29A55C" w14:textId="498577A7" w:rsidR="007907E0" w:rsidRDefault="00865A85" w:rsidP="00C95843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noProof/>
        </w:rPr>
        <w:drawing>
          <wp:inline distT="0" distB="0" distL="0" distR="0" wp14:anchorId="204C1C42" wp14:editId="22E4DA9B">
            <wp:extent cx="2666999" cy="3219765"/>
            <wp:effectExtent l="0" t="0" r="635" b="0"/>
            <wp:docPr id="26" name="Рисунок 25">
              <a:extLst xmlns:a="http://schemas.openxmlformats.org/drawingml/2006/main">
                <a:ext uri="{FF2B5EF4-FFF2-40B4-BE49-F238E27FC236}">
                  <a16:creationId xmlns:a16="http://schemas.microsoft.com/office/drawing/2014/main" id="{44111FF3-F624-65A2-E233-CEC032E4A85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5">
                      <a:extLst>
                        <a:ext uri="{FF2B5EF4-FFF2-40B4-BE49-F238E27FC236}">
                          <a16:creationId xmlns:a16="http://schemas.microsoft.com/office/drawing/2014/main" id="{44111FF3-F624-65A2-E233-CEC032E4A85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66999" cy="321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4B503" w14:textId="60855B73" w:rsidR="00276001" w:rsidRDefault="00276001" w:rsidP="00C95843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Фарбування відкосів входу в офісне приміщення 5,11 м/п;</w:t>
      </w:r>
    </w:p>
    <w:p w14:paraId="7D744A5B" w14:textId="0472EF8A" w:rsidR="007907E0" w:rsidRDefault="007907E0" w:rsidP="00C95843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noProof/>
        </w:rPr>
        <w:drawing>
          <wp:inline distT="0" distB="0" distL="0" distR="0" wp14:anchorId="485C2AB8" wp14:editId="1E91369E">
            <wp:extent cx="2015161" cy="3225074"/>
            <wp:effectExtent l="0" t="0" r="4445" b="0"/>
            <wp:docPr id="25" name="Рисунок 24" descr="Зображення, що містить стіна, двері, у приміщенні, Прямокутник&#10;&#10;Вміст, створений ШІ, може бути неправильним.">
              <a:extLst xmlns:a="http://schemas.openxmlformats.org/drawingml/2006/main">
                <a:ext uri="{FF2B5EF4-FFF2-40B4-BE49-F238E27FC236}">
                  <a16:creationId xmlns:a16="http://schemas.microsoft.com/office/drawing/2014/main" id="{A1F0D2B6-332D-B14E-BF26-4A912D90857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4" descr="Зображення, що містить стіна, двері, у приміщенні, Прямокутник&#10;&#10;Вміст, створений ШІ, може бути неправильним.">
                      <a:extLst>
                        <a:ext uri="{FF2B5EF4-FFF2-40B4-BE49-F238E27FC236}">
                          <a16:creationId xmlns:a16="http://schemas.microsoft.com/office/drawing/2014/main" id="{A1F0D2B6-332D-B14E-BF26-4A912D90857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015161" cy="3225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3976" w14:textId="2B4306B7" w:rsidR="00276001" w:rsidRPr="00C95843" w:rsidRDefault="00276001" w:rsidP="00C95843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lastRenderedPageBreak/>
        <w:t>Установка металевого кутика на дверні відкоси входу в офісні приміщення 5,11м/п;</w:t>
      </w:r>
    </w:p>
    <w:p w14:paraId="72006193" w14:textId="16183499" w:rsidR="00EB6490" w:rsidRPr="008D79B8" w:rsidRDefault="00C95843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Демонтаж старої штукатурки та плитки  з</w:t>
      </w:r>
      <w:r w:rsidR="007C632A">
        <w:rPr>
          <w:rFonts w:ascii="Times New Roman" w:hAnsi="Times New Roman"/>
          <w:sz w:val="25"/>
          <w:szCs w:val="25"/>
          <w:lang w:val="uk-UA"/>
        </w:rPr>
        <w:t>а</w:t>
      </w:r>
      <w:r>
        <w:rPr>
          <w:rFonts w:ascii="Times New Roman" w:hAnsi="Times New Roman"/>
          <w:sz w:val="25"/>
          <w:szCs w:val="25"/>
          <w:lang w:val="uk-UA"/>
        </w:rPr>
        <w:t xml:space="preserve"> </w:t>
      </w:r>
      <w:proofErr w:type="spellStart"/>
      <w:r>
        <w:rPr>
          <w:rFonts w:ascii="Times New Roman" w:hAnsi="Times New Roman"/>
          <w:sz w:val="25"/>
          <w:szCs w:val="25"/>
          <w:lang w:val="uk-UA"/>
        </w:rPr>
        <w:t>браундма</w:t>
      </w:r>
      <w:r w:rsidR="00E1402F">
        <w:rPr>
          <w:rFonts w:ascii="Times New Roman" w:hAnsi="Times New Roman"/>
          <w:sz w:val="25"/>
          <w:szCs w:val="25"/>
          <w:lang w:val="uk-UA"/>
        </w:rPr>
        <w:t>у</w:t>
      </w:r>
      <w:r>
        <w:rPr>
          <w:rFonts w:ascii="Times New Roman" w:hAnsi="Times New Roman"/>
          <w:sz w:val="25"/>
          <w:szCs w:val="25"/>
          <w:lang w:val="uk-UA"/>
        </w:rPr>
        <w:t>ерними</w:t>
      </w:r>
      <w:proofErr w:type="spellEnd"/>
      <w:r>
        <w:rPr>
          <w:rFonts w:ascii="Times New Roman" w:hAnsi="Times New Roman"/>
          <w:sz w:val="25"/>
          <w:szCs w:val="25"/>
          <w:lang w:val="uk-UA"/>
        </w:rPr>
        <w:t xml:space="preserve"> </w:t>
      </w:r>
      <w:r w:rsidR="007C632A">
        <w:rPr>
          <w:rFonts w:ascii="Times New Roman" w:hAnsi="Times New Roman"/>
          <w:sz w:val="25"/>
          <w:szCs w:val="25"/>
          <w:lang w:val="uk-UA"/>
        </w:rPr>
        <w:t>воротами</w:t>
      </w:r>
      <w:r w:rsidR="004C6159" w:rsidRPr="004C6159">
        <w:rPr>
          <w:rFonts w:ascii="Times New Roman" w:hAnsi="Times New Roman"/>
          <w:sz w:val="25"/>
          <w:szCs w:val="25"/>
          <w:lang w:val="ru-RU"/>
        </w:rPr>
        <w:t xml:space="preserve"> 13</w:t>
      </w:r>
      <w:r w:rsidR="004C6159">
        <w:rPr>
          <w:rFonts w:ascii="Times New Roman" w:hAnsi="Times New Roman"/>
          <w:sz w:val="25"/>
          <w:szCs w:val="25"/>
          <w:lang w:val="uk-UA"/>
        </w:rPr>
        <w:t>м²</w:t>
      </w:r>
      <w:r w:rsidR="00EB6490" w:rsidRPr="008D79B8">
        <w:rPr>
          <w:rFonts w:ascii="Times New Roman" w:hAnsi="Times New Roman"/>
          <w:sz w:val="25"/>
          <w:szCs w:val="25"/>
          <w:lang w:val="uk-UA"/>
        </w:rPr>
        <w:t>;</w:t>
      </w:r>
    </w:p>
    <w:p w14:paraId="419C4A05" w14:textId="77777777" w:rsidR="007C632A" w:rsidRDefault="007C632A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 xml:space="preserve">Штукатурка </w:t>
      </w:r>
      <w:proofErr w:type="spellStart"/>
      <w:r>
        <w:rPr>
          <w:rFonts w:ascii="Times New Roman" w:hAnsi="Times New Roman"/>
          <w:sz w:val="25"/>
          <w:szCs w:val="25"/>
          <w:lang w:val="uk-UA"/>
        </w:rPr>
        <w:t>усилена</w:t>
      </w:r>
      <w:proofErr w:type="spellEnd"/>
      <w:r>
        <w:rPr>
          <w:rFonts w:ascii="Times New Roman" w:hAnsi="Times New Roman"/>
          <w:sz w:val="25"/>
          <w:szCs w:val="25"/>
          <w:lang w:val="uk-UA"/>
        </w:rPr>
        <w:t xml:space="preserve"> фасадною сіткою, шпаклювання та фарбування  стін за</w:t>
      </w:r>
    </w:p>
    <w:p w14:paraId="514411E7" w14:textId="2EBFAFEF" w:rsidR="00EB6490" w:rsidRPr="007C632A" w:rsidRDefault="007C632A" w:rsidP="007C632A">
      <w:pPr>
        <w:ind w:left="1304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 xml:space="preserve">     </w:t>
      </w:r>
      <w:r w:rsidRPr="007C632A">
        <w:rPr>
          <w:rFonts w:ascii="Times New Roman" w:hAnsi="Times New Roman"/>
          <w:sz w:val="25"/>
          <w:szCs w:val="25"/>
          <w:lang w:val="uk-UA"/>
        </w:rPr>
        <w:t xml:space="preserve"> </w:t>
      </w:r>
      <w:proofErr w:type="spellStart"/>
      <w:r>
        <w:rPr>
          <w:rFonts w:ascii="Times New Roman" w:hAnsi="Times New Roman"/>
          <w:sz w:val="25"/>
          <w:szCs w:val="25"/>
          <w:lang w:val="uk-UA"/>
        </w:rPr>
        <w:t>браундма</w:t>
      </w:r>
      <w:r w:rsidR="00E1402F">
        <w:rPr>
          <w:rFonts w:ascii="Times New Roman" w:hAnsi="Times New Roman"/>
          <w:sz w:val="25"/>
          <w:szCs w:val="25"/>
          <w:lang w:val="uk-UA"/>
        </w:rPr>
        <w:t>у</w:t>
      </w:r>
      <w:r>
        <w:rPr>
          <w:rFonts w:ascii="Times New Roman" w:hAnsi="Times New Roman"/>
          <w:sz w:val="25"/>
          <w:szCs w:val="25"/>
          <w:lang w:val="uk-UA"/>
        </w:rPr>
        <w:t>ерними</w:t>
      </w:r>
      <w:proofErr w:type="spellEnd"/>
      <w:r>
        <w:rPr>
          <w:rFonts w:ascii="Times New Roman" w:hAnsi="Times New Roman"/>
          <w:sz w:val="25"/>
          <w:szCs w:val="25"/>
          <w:lang w:val="uk-UA"/>
        </w:rPr>
        <w:t xml:space="preserve"> воротами</w:t>
      </w:r>
      <w:r w:rsidR="004C6159">
        <w:rPr>
          <w:rFonts w:ascii="Times New Roman" w:hAnsi="Times New Roman"/>
          <w:sz w:val="25"/>
          <w:szCs w:val="25"/>
          <w:lang w:val="uk-UA"/>
        </w:rPr>
        <w:t>22,5м²</w:t>
      </w:r>
      <w:r>
        <w:rPr>
          <w:rFonts w:ascii="Times New Roman" w:hAnsi="Times New Roman"/>
          <w:sz w:val="25"/>
          <w:szCs w:val="25"/>
          <w:lang w:val="uk-UA"/>
        </w:rPr>
        <w:t>;</w:t>
      </w:r>
    </w:p>
    <w:p w14:paraId="3B6FA488" w14:textId="497250B3" w:rsidR="00EB6490" w:rsidRDefault="007C632A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 xml:space="preserve">Фарбування </w:t>
      </w:r>
      <w:r w:rsidR="004C6159">
        <w:rPr>
          <w:rFonts w:ascii="Times New Roman" w:hAnsi="Times New Roman"/>
          <w:sz w:val="25"/>
          <w:szCs w:val="25"/>
          <w:lang w:val="uk-UA"/>
        </w:rPr>
        <w:t>стін за</w:t>
      </w:r>
      <w:r w:rsidR="004C6159" w:rsidRPr="004C6159">
        <w:rPr>
          <w:rFonts w:ascii="Times New Roman" w:hAnsi="Times New Roman"/>
          <w:sz w:val="25"/>
          <w:szCs w:val="25"/>
          <w:lang w:val="uk-UA"/>
        </w:rPr>
        <w:t xml:space="preserve"> </w:t>
      </w:r>
      <w:r w:rsidR="004C6159">
        <w:rPr>
          <w:rFonts w:ascii="Times New Roman" w:hAnsi="Times New Roman"/>
          <w:sz w:val="25"/>
          <w:szCs w:val="25"/>
          <w:lang w:val="uk-UA"/>
        </w:rPr>
        <w:t xml:space="preserve"> </w:t>
      </w:r>
      <w:proofErr w:type="spellStart"/>
      <w:r w:rsidR="004C6159">
        <w:rPr>
          <w:rFonts w:ascii="Times New Roman" w:hAnsi="Times New Roman"/>
          <w:sz w:val="25"/>
          <w:szCs w:val="25"/>
          <w:lang w:val="uk-UA"/>
        </w:rPr>
        <w:t>браундма</w:t>
      </w:r>
      <w:r w:rsidR="00E1402F">
        <w:rPr>
          <w:rFonts w:ascii="Times New Roman" w:hAnsi="Times New Roman"/>
          <w:sz w:val="25"/>
          <w:szCs w:val="25"/>
          <w:lang w:val="uk-UA"/>
        </w:rPr>
        <w:t>у</w:t>
      </w:r>
      <w:r w:rsidR="004C6159">
        <w:rPr>
          <w:rFonts w:ascii="Times New Roman" w:hAnsi="Times New Roman"/>
          <w:sz w:val="25"/>
          <w:szCs w:val="25"/>
          <w:lang w:val="uk-UA"/>
        </w:rPr>
        <w:t>ерними</w:t>
      </w:r>
      <w:proofErr w:type="spellEnd"/>
      <w:r w:rsidR="004C6159">
        <w:rPr>
          <w:rFonts w:ascii="Times New Roman" w:hAnsi="Times New Roman"/>
          <w:sz w:val="25"/>
          <w:szCs w:val="25"/>
          <w:lang w:val="uk-UA"/>
        </w:rPr>
        <w:t xml:space="preserve"> воротами 22,5м²</w:t>
      </w:r>
      <w:r>
        <w:rPr>
          <w:rFonts w:ascii="Times New Roman" w:hAnsi="Times New Roman"/>
          <w:sz w:val="25"/>
          <w:szCs w:val="25"/>
          <w:lang w:val="uk-UA"/>
        </w:rPr>
        <w:t>;</w:t>
      </w:r>
      <w:r w:rsidR="00EB6490" w:rsidRPr="008D79B8">
        <w:rPr>
          <w:rFonts w:ascii="Times New Roman" w:hAnsi="Times New Roman"/>
          <w:sz w:val="25"/>
          <w:szCs w:val="25"/>
          <w:lang w:val="uk-UA"/>
        </w:rPr>
        <w:t xml:space="preserve">  </w:t>
      </w:r>
    </w:p>
    <w:p w14:paraId="103CF7F8" w14:textId="43E9161A" w:rsidR="00E1402F" w:rsidRDefault="00E1402F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Зар</w:t>
      </w:r>
      <w:r w:rsidR="007907E0">
        <w:rPr>
          <w:rFonts w:ascii="Times New Roman" w:hAnsi="Times New Roman"/>
          <w:sz w:val="25"/>
          <w:szCs w:val="25"/>
          <w:lang w:val="uk-UA"/>
        </w:rPr>
        <w:t>о</w:t>
      </w:r>
      <w:r>
        <w:rPr>
          <w:rFonts w:ascii="Times New Roman" w:hAnsi="Times New Roman"/>
          <w:sz w:val="25"/>
          <w:szCs w:val="25"/>
          <w:lang w:val="uk-UA"/>
        </w:rPr>
        <w:t>бляння шва між підлого та стіною за</w:t>
      </w:r>
      <w:r w:rsidRPr="004C6159">
        <w:rPr>
          <w:rFonts w:ascii="Times New Roman" w:hAnsi="Times New Roman"/>
          <w:sz w:val="25"/>
          <w:szCs w:val="25"/>
          <w:lang w:val="uk-UA"/>
        </w:rPr>
        <w:t xml:space="preserve"> </w:t>
      </w:r>
      <w:r>
        <w:rPr>
          <w:rFonts w:ascii="Times New Roman" w:hAnsi="Times New Roman"/>
          <w:sz w:val="25"/>
          <w:szCs w:val="25"/>
          <w:lang w:val="uk-UA"/>
        </w:rPr>
        <w:t xml:space="preserve"> </w:t>
      </w:r>
      <w:proofErr w:type="spellStart"/>
      <w:r>
        <w:rPr>
          <w:rFonts w:ascii="Times New Roman" w:hAnsi="Times New Roman"/>
          <w:sz w:val="25"/>
          <w:szCs w:val="25"/>
          <w:lang w:val="uk-UA"/>
        </w:rPr>
        <w:t>браундмауерними</w:t>
      </w:r>
      <w:proofErr w:type="spellEnd"/>
      <w:r>
        <w:rPr>
          <w:rFonts w:ascii="Times New Roman" w:hAnsi="Times New Roman"/>
          <w:sz w:val="25"/>
          <w:szCs w:val="25"/>
          <w:lang w:val="uk-UA"/>
        </w:rPr>
        <w:t xml:space="preserve"> воротами 6м/п;</w:t>
      </w:r>
    </w:p>
    <w:p w14:paraId="61177196" w14:textId="4B5AF71D" w:rsidR="004C6159" w:rsidRDefault="004C6159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Фарбування укосів в цеху розливу Барді</w:t>
      </w:r>
      <w:r w:rsidR="009B7830">
        <w:rPr>
          <w:rFonts w:ascii="Times New Roman" w:hAnsi="Times New Roman"/>
          <w:sz w:val="25"/>
          <w:szCs w:val="25"/>
          <w:lang w:val="uk-UA"/>
        </w:rPr>
        <w:t xml:space="preserve"> 6,8м/п</w:t>
      </w:r>
      <w:r>
        <w:rPr>
          <w:rFonts w:ascii="Times New Roman" w:hAnsi="Times New Roman"/>
          <w:sz w:val="25"/>
          <w:szCs w:val="25"/>
          <w:lang w:val="uk-UA"/>
        </w:rPr>
        <w:t>;</w:t>
      </w:r>
    </w:p>
    <w:p w14:paraId="3E5444DB" w14:textId="76FE54A0" w:rsidR="007907E0" w:rsidRDefault="007907E0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noProof/>
        </w:rPr>
        <w:drawing>
          <wp:inline distT="0" distB="0" distL="0" distR="0" wp14:anchorId="1601636E" wp14:editId="45832951">
            <wp:extent cx="2217419" cy="2478701"/>
            <wp:effectExtent l="0" t="0" r="0" b="0"/>
            <wp:docPr id="11" name="Рисунок 10" descr="Зображення, що містить стіна, у приміщенні, Контейнер для відходів, земля&#10;&#10;Вміст, створений ШІ, може бути неправильним.">
              <a:extLst xmlns:a="http://schemas.openxmlformats.org/drawingml/2006/main">
                <a:ext uri="{FF2B5EF4-FFF2-40B4-BE49-F238E27FC236}">
                  <a16:creationId xmlns:a16="http://schemas.microsoft.com/office/drawing/2014/main" id="{6CBA5543-4F7A-F1B4-F701-DA71B84358D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 descr="Зображення, що містить стіна, у приміщенні, Контейнер для відходів, земля&#10;&#10;Вміст, створений ШІ, може бути неправильним.">
                      <a:extLst>
                        <a:ext uri="{FF2B5EF4-FFF2-40B4-BE49-F238E27FC236}">
                          <a16:creationId xmlns:a16="http://schemas.microsoft.com/office/drawing/2014/main" id="{6CBA5543-4F7A-F1B4-F701-DA71B84358D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t="16996"/>
                    <a:stretch/>
                  </pic:blipFill>
                  <pic:spPr>
                    <a:xfrm>
                      <a:off x="0" y="0"/>
                      <a:ext cx="2217419" cy="2478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BD0BD" w14:textId="4314DBD4" w:rsidR="007907E0" w:rsidRDefault="007907E0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Ремонт стіни цеху лінії розливу Барді  2 м/п;</w:t>
      </w:r>
    </w:p>
    <w:p w14:paraId="6E0B0C50" w14:textId="3876B1CE" w:rsidR="007907E0" w:rsidRDefault="007907E0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noProof/>
        </w:rPr>
        <w:drawing>
          <wp:inline distT="0" distB="0" distL="0" distR="0" wp14:anchorId="3C8FEE99" wp14:editId="55C146D2">
            <wp:extent cx="1920240" cy="2092613"/>
            <wp:effectExtent l="0" t="0" r="3810" b="3175"/>
            <wp:docPr id="23" name="Рисунок 22" descr="Зображення, що містить біла дошка, туман, стіна, у приміщенні&#10;&#10;Вміст, створений ШІ, може бути неправильним.">
              <a:extLst xmlns:a="http://schemas.openxmlformats.org/drawingml/2006/main">
                <a:ext uri="{FF2B5EF4-FFF2-40B4-BE49-F238E27FC236}">
                  <a16:creationId xmlns:a16="http://schemas.microsoft.com/office/drawing/2014/main" id="{26A173C3-92D4-01EF-DC03-6AC244F2E99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2" descr="Зображення, що містить біла дошка, туман, стіна, у приміщенні&#10;&#10;Вміст, створений ШІ, може бути неправильним.">
                      <a:extLst>
                        <a:ext uri="{FF2B5EF4-FFF2-40B4-BE49-F238E27FC236}">
                          <a16:creationId xmlns:a16="http://schemas.microsoft.com/office/drawing/2014/main" id="{26A173C3-92D4-01EF-DC03-6AC244F2E99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2092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7D889" w14:textId="7FECDB85" w:rsidR="00EB6490" w:rsidRDefault="00167753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 xml:space="preserve">Укладка </w:t>
      </w:r>
      <w:proofErr w:type="spellStart"/>
      <w:r>
        <w:rPr>
          <w:rFonts w:ascii="Times New Roman" w:hAnsi="Times New Roman"/>
          <w:sz w:val="25"/>
          <w:szCs w:val="25"/>
          <w:lang w:val="uk-UA"/>
        </w:rPr>
        <w:t>відклеївшихся</w:t>
      </w:r>
      <w:proofErr w:type="spellEnd"/>
      <w:r>
        <w:rPr>
          <w:rFonts w:ascii="Times New Roman" w:hAnsi="Times New Roman"/>
          <w:sz w:val="25"/>
          <w:szCs w:val="25"/>
          <w:lang w:val="uk-UA"/>
        </w:rPr>
        <w:t xml:space="preserve"> </w:t>
      </w:r>
      <w:r w:rsidR="007C632A">
        <w:rPr>
          <w:rFonts w:ascii="Times New Roman" w:hAnsi="Times New Roman"/>
          <w:sz w:val="25"/>
          <w:szCs w:val="25"/>
          <w:lang w:val="uk-UA"/>
        </w:rPr>
        <w:t xml:space="preserve"> та заміна плиток </w:t>
      </w:r>
      <w:r w:rsidR="00E742E7">
        <w:rPr>
          <w:rFonts w:ascii="Times New Roman" w:hAnsi="Times New Roman"/>
          <w:sz w:val="25"/>
          <w:szCs w:val="25"/>
          <w:lang w:val="uk-UA"/>
        </w:rPr>
        <w:t xml:space="preserve">в приміщенні цеху </w:t>
      </w:r>
      <w:proofErr w:type="spellStart"/>
      <w:r w:rsidR="00E742E7">
        <w:rPr>
          <w:rFonts w:ascii="Times New Roman" w:hAnsi="Times New Roman"/>
          <w:sz w:val="25"/>
          <w:szCs w:val="25"/>
          <w:lang w:val="uk-UA"/>
        </w:rPr>
        <w:t>водопідготовки</w:t>
      </w:r>
      <w:proofErr w:type="spellEnd"/>
      <w:r w:rsidR="007333D2" w:rsidRPr="007333D2">
        <w:rPr>
          <w:rFonts w:ascii="Times New Roman" w:hAnsi="Times New Roman"/>
          <w:sz w:val="25"/>
          <w:szCs w:val="25"/>
          <w:lang w:val="uk-UA"/>
        </w:rPr>
        <w:t xml:space="preserve"> </w:t>
      </w:r>
      <w:r w:rsidR="00527AC4">
        <w:rPr>
          <w:rFonts w:ascii="Times New Roman" w:hAnsi="Times New Roman"/>
          <w:sz w:val="25"/>
          <w:szCs w:val="25"/>
          <w:lang w:val="uk-UA"/>
        </w:rPr>
        <w:t>22</w:t>
      </w:r>
      <w:r w:rsidR="007333D2">
        <w:rPr>
          <w:rFonts w:ascii="Times New Roman" w:hAnsi="Times New Roman"/>
          <w:sz w:val="25"/>
          <w:szCs w:val="25"/>
          <w:lang w:val="uk-UA"/>
        </w:rPr>
        <w:t>м</w:t>
      </w:r>
      <w:r w:rsidR="007333D2">
        <w:rPr>
          <w:rFonts w:ascii="Times New Roman" w:hAnsi="Times New Roman"/>
          <w:sz w:val="25"/>
          <w:szCs w:val="25"/>
          <w:vertAlign w:val="superscript"/>
          <w:lang w:val="uk-UA"/>
        </w:rPr>
        <w:t>2</w:t>
      </w:r>
      <w:r w:rsidR="00EB6490">
        <w:rPr>
          <w:rFonts w:ascii="Times New Roman" w:hAnsi="Times New Roman"/>
          <w:sz w:val="25"/>
          <w:szCs w:val="25"/>
          <w:lang w:val="uk-UA"/>
        </w:rPr>
        <w:t>;</w:t>
      </w:r>
    </w:p>
    <w:p w14:paraId="4755D68E" w14:textId="4B89473C" w:rsidR="007907E0" w:rsidRDefault="00527AC4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noProof/>
        </w:rPr>
        <w:lastRenderedPageBreak/>
        <w:drawing>
          <wp:inline distT="0" distB="0" distL="0" distR="0" wp14:anchorId="496EAA8F" wp14:editId="14F2585D">
            <wp:extent cx="2924175" cy="2943225"/>
            <wp:effectExtent l="0" t="0" r="0" b="0"/>
            <wp:docPr id="1951987274" name="Рисунок 1" descr="Зображення, що містить сталь, у приміщенні, Алюміній, кахля&#10;&#10;Вміст, створений ШІ,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987274" name="Рисунок 1" descr="Зображення, що містить сталь, у приміщенні, Алюміній, кахля&#10;&#10;Вміст, створений ШІ,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CBF4E" w14:textId="0BBB4FB0" w:rsidR="00527AC4" w:rsidRPr="00527AC4" w:rsidRDefault="007450EC" w:rsidP="00527AC4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 xml:space="preserve">Опорядження укоса в полах </w:t>
      </w:r>
      <w:r w:rsidR="00FB7AA8">
        <w:rPr>
          <w:rFonts w:ascii="Times New Roman" w:hAnsi="Times New Roman"/>
          <w:sz w:val="25"/>
          <w:szCs w:val="25"/>
          <w:lang w:val="uk-UA"/>
        </w:rPr>
        <w:t xml:space="preserve"> цеху </w:t>
      </w:r>
      <w:proofErr w:type="spellStart"/>
      <w:r w:rsidR="00FB7AA8">
        <w:rPr>
          <w:rFonts w:ascii="Times New Roman" w:hAnsi="Times New Roman"/>
          <w:sz w:val="25"/>
          <w:szCs w:val="25"/>
          <w:lang w:val="uk-UA"/>
        </w:rPr>
        <w:t>водопідготовки</w:t>
      </w:r>
      <w:proofErr w:type="spellEnd"/>
      <w:r w:rsidR="00FB7AA8">
        <w:rPr>
          <w:rFonts w:ascii="Times New Roman" w:hAnsi="Times New Roman"/>
          <w:sz w:val="25"/>
          <w:szCs w:val="25"/>
          <w:lang w:val="uk-UA"/>
        </w:rPr>
        <w:t xml:space="preserve"> </w:t>
      </w:r>
      <w:r w:rsidR="00527AC4">
        <w:rPr>
          <w:rFonts w:ascii="Times New Roman" w:hAnsi="Times New Roman"/>
          <w:sz w:val="25"/>
          <w:szCs w:val="25"/>
          <w:lang w:val="uk-UA"/>
        </w:rPr>
        <w:t>16 м/п</w:t>
      </w:r>
      <w:r>
        <w:rPr>
          <w:rFonts w:ascii="Times New Roman" w:hAnsi="Times New Roman"/>
          <w:sz w:val="25"/>
          <w:szCs w:val="25"/>
          <w:lang w:val="uk-UA"/>
        </w:rPr>
        <w:t>;</w:t>
      </w:r>
    </w:p>
    <w:p w14:paraId="6711B1AA" w14:textId="6AC30519" w:rsidR="00527AC4" w:rsidRDefault="00527AC4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noProof/>
        </w:rPr>
        <w:drawing>
          <wp:inline distT="0" distB="0" distL="0" distR="0" wp14:anchorId="56A7753C" wp14:editId="714960E0">
            <wp:extent cx="2156459" cy="2465112"/>
            <wp:effectExtent l="0" t="0" r="0" b="0"/>
            <wp:docPr id="1451842869" name="Рисунок 17" descr="Зображення, що містить підлога, меблі, Чистота, земля&#10;&#10;Вміст, створений ШІ, може бути неправильним.">
              <a:extLst xmlns:a="http://schemas.openxmlformats.org/drawingml/2006/main">
                <a:ext uri="{FF2B5EF4-FFF2-40B4-BE49-F238E27FC236}">
                  <a16:creationId xmlns:a16="http://schemas.microsoft.com/office/drawing/2014/main" id="{163B3E27-3CF9-F11E-EF00-6432E2DCE4E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842869" name="Рисунок 17" descr="Зображення, що містить підлога, меблі, Чистота, земля&#10;&#10;Вміст, створений ШІ, може бути неправильним.">
                      <a:extLst>
                        <a:ext uri="{FF2B5EF4-FFF2-40B4-BE49-F238E27FC236}">
                          <a16:creationId xmlns:a16="http://schemas.microsoft.com/office/drawing/2014/main" id="{163B3E27-3CF9-F11E-EF00-6432E2DCE4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t="12442"/>
                    <a:stretch/>
                  </pic:blipFill>
                  <pic:spPr>
                    <a:xfrm>
                      <a:off x="0" y="0"/>
                      <a:ext cx="2156459" cy="246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AE585" w14:textId="65FE60BE" w:rsidR="00384B42" w:rsidRDefault="00E742E7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Обробка силіконовим ущільнювачем примикань</w:t>
      </w:r>
      <w:r w:rsidR="00BB3DB2">
        <w:rPr>
          <w:rFonts w:ascii="Times New Roman" w:hAnsi="Times New Roman"/>
          <w:sz w:val="25"/>
          <w:szCs w:val="25"/>
          <w:lang w:val="uk-UA"/>
        </w:rPr>
        <w:t xml:space="preserve"> 21</w:t>
      </w:r>
      <w:r>
        <w:rPr>
          <w:rFonts w:ascii="Times New Roman" w:hAnsi="Times New Roman"/>
          <w:sz w:val="25"/>
          <w:szCs w:val="25"/>
          <w:lang w:val="uk-UA"/>
        </w:rPr>
        <w:t xml:space="preserve"> </w:t>
      </w:r>
      <w:r w:rsidR="007333D2">
        <w:rPr>
          <w:rFonts w:ascii="Times New Roman" w:hAnsi="Times New Roman"/>
          <w:sz w:val="25"/>
          <w:szCs w:val="25"/>
          <w:lang w:val="uk-UA"/>
        </w:rPr>
        <w:t>м</w:t>
      </w:r>
      <w:r w:rsidR="00BB3DB2">
        <w:rPr>
          <w:rFonts w:ascii="Times New Roman" w:hAnsi="Times New Roman"/>
          <w:sz w:val="25"/>
          <w:szCs w:val="25"/>
          <w:vertAlign w:val="superscript"/>
          <w:lang w:val="uk-UA"/>
        </w:rPr>
        <w:t xml:space="preserve"> </w:t>
      </w:r>
      <w:r w:rsidR="00BB3DB2">
        <w:rPr>
          <w:rFonts w:ascii="Times New Roman" w:hAnsi="Times New Roman"/>
          <w:sz w:val="25"/>
          <w:szCs w:val="25"/>
          <w:lang w:val="uk-UA"/>
        </w:rPr>
        <w:t>/п</w:t>
      </w:r>
      <w:r w:rsidR="007333D2">
        <w:rPr>
          <w:rFonts w:ascii="Times New Roman" w:hAnsi="Times New Roman"/>
          <w:sz w:val="25"/>
          <w:szCs w:val="25"/>
          <w:lang w:val="uk-UA"/>
        </w:rPr>
        <w:t xml:space="preserve"> </w:t>
      </w:r>
      <w:r w:rsidR="00384B42">
        <w:rPr>
          <w:rFonts w:ascii="Times New Roman" w:hAnsi="Times New Roman"/>
          <w:sz w:val="25"/>
          <w:szCs w:val="25"/>
          <w:lang w:val="uk-UA"/>
        </w:rPr>
        <w:t>;</w:t>
      </w:r>
    </w:p>
    <w:p w14:paraId="65946D66" w14:textId="77777777" w:rsidR="00527AC4" w:rsidRDefault="00527AC4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</w:p>
    <w:p w14:paraId="7DF060D6" w14:textId="3E9903AA" w:rsidR="00E742E7" w:rsidRDefault="00E742E7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Забивання фугою вимитих швів між плитк</w:t>
      </w:r>
      <w:r w:rsidR="00167753">
        <w:rPr>
          <w:rFonts w:ascii="Times New Roman" w:hAnsi="Times New Roman"/>
          <w:sz w:val="25"/>
          <w:szCs w:val="25"/>
          <w:lang w:val="uk-UA"/>
        </w:rPr>
        <w:t>ами</w:t>
      </w:r>
      <w:r w:rsidR="00BB3DB2">
        <w:rPr>
          <w:rFonts w:ascii="Times New Roman" w:hAnsi="Times New Roman"/>
          <w:sz w:val="25"/>
          <w:szCs w:val="25"/>
          <w:lang w:val="uk-UA"/>
        </w:rPr>
        <w:t xml:space="preserve"> 8м²</w:t>
      </w:r>
      <w:r w:rsidR="00CD2EDC">
        <w:rPr>
          <w:rFonts w:ascii="Times New Roman" w:hAnsi="Times New Roman"/>
          <w:sz w:val="25"/>
          <w:szCs w:val="25"/>
          <w:lang w:val="uk-UA"/>
        </w:rPr>
        <w:t>;</w:t>
      </w:r>
    </w:p>
    <w:p w14:paraId="71B36E1B" w14:textId="0F5887CD" w:rsidR="00865A85" w:rsidRDefault="00865A85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Забивання фугою вимитих швів між кислотостійкою плиткою 15м²;</w:t>
      </w:r>
    </w:p>
    <w:p w14:paraId="4CF8E47E" w14:textId="43C0C1CE" w:rsidR="00C00908" w:rsidRDefault="00C00908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Демонтаж металевого кутика з дренажного лотка 34 м/п;</w:t>
      </w:r>
    </w:p>
    <w:p w14:paraId="782A1423" w14:textId="6379675F" w:rsidR="00C00908" w:rsidRDefault="00C00908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Заміна плитки яка була демонтована внаслідок проведення робіт;</w:t>
      </w:r>
    </w:p>
    <w:p w14:paraId="0DEE273B" w14:textId="35462D54" w:rsidR="00C00908" w:rsidRDefault="00C00908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noProof/>
        </w:rPr>
        <w:lastRenderedPageBreak/>
        <w:drawing>
          <wp:inline distT="0" distB="0" distL="0" distR="0" wp14:anchorId="6045C78E" wp14:editId="39CF2A64">
            <wp:extent cx="3019195" cy="3400425"/>
            <wp:effectExtent l="0" t="0" r="0" b="0"/>
            <wp:docPr id="15" name="Рисунок 14" descr="Зображення, що містить земля, дудка, просто неба, Композитний матеріал&#10;&#10;Вміст, створений ШІ, може бути неправильним.">
              <a:extLst xmlns:a="http://schemas.openxmlformats.org/drawingml/2006/main">
                <a:ext uri="{FF2B5EF4-FFF2-40B4-BE49-F238E27FC236}">
                  <a16:creationId xmlns:a16="http://schemas.microsoft.com/office/drawing/2014/main" id="{4E7717F3-0C6A-84D9-6C04-8F45FE74002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 descr="Зображення, що містить земля, дудка, просто неба, Композитний матеріал&#10;&#10;Вміст, створений ШІ, може бути неправильним.">
                      <a:extLst>
                        <a:ext uri="{FF2B5EF4-FFF2-40B4-BE49-F238E27FC236}">
                          <a16:creationId xmlns:a16="http://schemas.microsoft.com/office/drawing/2014/main" id="{4E7717F3-0C6A-84D9-6C04-8F45FE74002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24346" cy="3406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194F9" w14:textId="3630FB76" w:rsidR="002F12DE" w:rsidRDefault="002F12DE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 xml:space="preserve">Ремонт стінки облицьованої пластиковою вагонкою приміщення </w:t>
      </w:r>
      <w:proofErr w:type="spellStart"/>
      <w:r>
        <w:rPr>
          <w:rFonts w:ascii="Times New Roman" w:hAnsi="Times New Roman"/>
          <w:sz w:val="25"/>
          <w:szCs w:val="25"/>
          <w:lang w:val="uk-UA"/>
        </w:rPr>
        <w:t>водопідготовки</w:t>
      </w:r>
      <w:proofErr w:type="spellEnd"/>
      <w:r w:rsidR="00BB3DB2">
        <w:rPr>
          <w:rFonts w:ascii="Times New Roman" w:hAnsi="Times New Roman"/>
          <w:sz w:val="25"/>
          <w:szCs w:val="25"/>
          <w:lang w:val="uk-UA"/>
        </w:rPr>
        <w:t xml:space="preserve"> </w:t>
      </w:r>
      <w:r w:rsidR="00740F87">
        <w:rPr>
          <w:rFonts w:ascii="Times New Roman" w:hAnsi="Times New Roman"/>
          <w:sz w:val="25"/>
          <w:szCs w:val="25"/>
          <w:lang w:val="uk-UA"/>
        </w:rPr>
        <w:t>6,2м²</w:t>
      </w:r>
      <w:r>
        <w:rPr>
          <w:rFonts w:ascii="Times New Roman" w:hAnsi="Times New Roman"/>
          <w:sz w:val="25"/>
          <w:szCs w:val="25"/>
          <w:lang w:val="uk-UA"/>
        </w:rPr>
        <w:t>;</w:t>
      </w:r>
    </w:p>
    <w:p w14:paraId="0CBB5D51" w14:textId="58AE8BF4" w:rsidR="00865A85" w:rsidRDefault="00865A85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noProof/>
        </w:rPr>
        <w:drawing>
          <wp:inline distT="0" distB="0" distL="0" distR="0" wp14:anchorId="2FF1BC67" wp14:editId="65827037">
            <wp:extent cx="2981325" cy="3790950"/>
            <wp:effectExtent l="0" t="0" r="0" b="0"/>
            <wp:docPr id="52099100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9D2FF" w14:textId="26E8AC9A" w:rsidR="002F12DE" w:rsidRDefault="002F12DE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 xml:space="preserve">Виготовлення ніш в </w:t>
      </w:r>
      <w:r w:rsidR="00FB7AA8">
        <w:rPr>
          <w:rFonts w:ascii="Times New Roman" w:hAnsi="Times New Roman"/>
          <w:sz w:val="25"/>
          <w:szCs w:val="25"/>
          <w:lang w:val="uk-UA"/>
        </w:rPr>
        <w:t>обриштовані</w:t>
      </w:r>
      <w:r>
        <w:rPr>
          <w:rFonts w:ascii="Times New Roman" w:hAnsi="Times New Roman"/>
          <w:sz w:val="25"/>
          <w:szCs w:val="25"/>
          <w:lang w:val="uk-UA"/>
        </w:rPr>
        <w:t xml:space="preserve"> </w:t>
      </w:r>
      <w:r w:rsidR="00740F87">
        <w:rPr>
          <w:rFonts w:ascii="Times New Roman" w:hAnsi="Times New Roman"/>
          <w:sz w:val="25"/>
          <w:szCs w:val="25"/>
          <w:lang w:val="uk-UA"/>
        </w:rPr>
        <w:t>пластикової</w:t>
      </w:r>
      <w:r>
        <w:rPr>
          <w:rFonts w:ascii="Times New Roman" w:hAnsi="Times New Roman"/>
          <w:sz w:val="25"/>
          <w:szCs w:val="25"/>
          <w:lang w:val="uk-UA"/>
        </w:rPr>
        <w:t xml:space="preserve"> вагонки приміщення водопідготовки</w:t>
      </w:r>
      <w:r w:rsidR="00740F87">
        <w:rPr>
          <w:rFonts w:ascii="Times New Roman" w:hAnsi="Times New Roman"/>
          <w:sz w:val="25"/>
          <w:szCs w:val="25"/>
          <w:lang w:val="uk-UA"/>
        </w:rPr>
        <w:t>2м²</w:t>
      </w:r>
      <w:r>
        <w:rPr>
          <w:rFonts w:ascii="Times New Roman" w:hAnsi="Times New Roman"/>
          <w:sz w:val="25"/>
          <w:szCs w:val="25"/>
          <w:lang w:val="uk-UA"/>
        </w:rPr>
        <w:t>;</w:t>
      </w:r>
    </w:p>
    <w:p w14:paraId="4EB5AF53" w14:textId="400162F6" w:rsidR="0018351E" w:rsidRDefault="00CD2EDC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 xml:space="preserve">На підлозі на території лінії </w:t>
      </w:r>
      <w:proofErr w:type="spellStart"/>
      <w:r>
        <w:rPr>
          <w:rFonts w:ascii="Times New Roman" w:hAnsi="Times New Roman"/>
          <w:sz w:val="25"/>
          <w:szCs w:val="25"/>
          <w:lang w:val="uk-UA"/>
        </w:rPr>
        <w:t>кронес</w:t>
      </w:r>
      <w:proofErr w:type="spellEnd"/>
      <w:r>
        <w:rPr>
          <w:rFonts w:ascii="Times New Roman" w:hAnsi="Times New Roman"/>
          <w:sz w:val="25"/>
          <w:szCs w:val="25"/>
          <w:lang w:val="uk-UA"/>
        </w:rPr>
        <w:t xml:space="preserve"> 2 вирізати відлущене полімере покриття</w:t>
      </w:r>
      <w:r w:rsidR="0018351E">
        <w:rPr>
          <w:rFonts w:ascii="Times New Roman" w:hAnsi="Times New Roman"/>
          <w:sz w:val="25"/>
          <w:szCs w:val="25"/>
          <w:lang w:val="uk-UA"/>
        </w:rPr>
        <w:t xml:space="preserve"> 7,1м/п</w:t>
      </w:r>
    </w:p>
    <w:p w14:paraId="27674647" w14:textId="269AAC83" w:rsidR="00865A85" w:rsidRDefault="00865A85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noProof/>
        </w:rPr>
        <w:lastRenderedPageBreak/>
        <w:drawing>
          <wp:inline distT="0" distB="0" distL="0" distR="0" wp14:anchorId="16D8EDD7" wp14:editId="1B291930">
            <wp:extent cx="2202446" cy="2477784"/>
            <wp:effectExtent l="0" t="4445" r="3175" b="3175"/>
            <wp:docPr id="8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id="{C7C2481A-89FE-58BD-4AB4-40052DEB470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id="{C7C2481A-89FE-58BD-4AB4-40052DEB470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334"/>
                    <a:stretch/>
                  </pic:blipFill>
                  <pic:spPr bwMode="auto">
                    <a:xfrm rot="5400000">
                      <a:off x="0" y="0"/>
                      <a:ext cx="2202446" cy="247778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12875CE8" w14:textId="7D6FAFAE" w:rsidR="00CD2EDC" w:rsidRDefault="00CD2EDC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 xml:space="preserve"> краї </w:t>
      </w:r>
      <w:proofErr w:type="spellStart"/>
      <w:r w:rsidR="00740F87">
        <w:rPr>
          <w:rFonts w:ascii="Times New Roman" w:hAnsi="Times New Roman"/>
          <w:sz w:val="25"/>
          <w:szCs w:val="25"/>
          <w:lang w:val="uk-UA"/>
        </w:rPr>
        <w:t>загерметизувати</w:t>
      </w:r>
      <w:proofErr w:type="spellEnd"/>
      <w:r>
        <w:rPr>
          <w:rFonts w:ascii="Times New Roman" w:hAnsi="Times New Roman"/>
          <w:sz w:val="25"/>
          <w:szCs w:val="25"/>
          <w:lang w:val="uk-UA"/>
        </w:rPr>
        <w:t xml:space="preserve">  герметиком</w:t>
      </w:r>
      <w:r w:rsidR="0018351E">
        <w:rPr>
          <w:rFonts w:ascii="Times New Roman" w:hAnsi="Times New Roman"/>
          <w:sz w:val="25"/>
          <w:szCs w:val="25"/>
          <w:lang w:val="uk-UA"/>
        </w:rPr>
        <w:t xml:space="preserve"> 5м²;</w:t>
      </w:r>
    </w:p>
    <w:p w14:paraId="186BA30C" w14:textId="6DEB22E0" w:rsidR="00CD2EDC" w:rsidRDefault="00CD2EDC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 xml:space="preserve">Сходи на виході з офісних приміщень </w:t>
      </w:r>
      <w:r w:rsidR="00740F87">
        <w:rPr>
          <w:rFonts w:ascii="Times New Roman" w:hAnsi="Times New Roman"/>
          <w:sz w:val="25"/>
          <w:szCs w:val="25"/>
          <w:lang w:val="uk-UA"/>
        </w:rPr>
        <w:t>пофарбувати</w:t>
      </w:r>
      <w:r w:rsidR="00F56C23" w:rsidRPr="00F56C23">
        <w:rPr>
          <w:rFonts w:ascii="Times New Roman" w:hAnsi="Times New Roman"/>
          <w:sz w:val="25"/>
          <w:szCs w:val="25"/>
          <w:lang w:val="ru-RU"/>
        </w:rPr>
        <w:t xml:space="preserve"> 7.35</w:t>
      </w:r>
      <w:r w:rsidR="00F56C23">
        <w:rPr>
          <w:rFonts w:ascii="Times New Roman" w:hAnsi="Times New Roman"/>
          <w:sz w:val="25"/>
          <w:szCs w:val="25"/>
          <w:lang w:val="uk-UA"/>
        </w:rPr>
        <w:t>м²</w:t>
      </w:r>
      <w:r>
        <w:rPr>
          <w:rFonts w:ascii="Times New Roman" w:hAnsi="Times New Roman"/>
          <w:sz w:val="25"/>
          <w:szCs w:val="25"/>
          <w:lang w:val="uk-UA"/>
        </w:rPr>
        <w:t>;</w:t>
      </w:r>
    </w:p>
    <w:p w14:paraId="68673A44" w14:textId="31B6AA85" w:rsidR="00865A85" w:rsidRDefault="00865A85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noProof/>
        </w:rPr>
        <w:drawing>
          <wp:inline distT="0" distB="0" distL="0" distR="0" wp14:anchorId="47B87EB1" wp14:editId="0BE125FE">
            <wp:extent cx="2214866" cy="2684225"/>
            <wp:effectExtent l="0" t="0" r="0" b="1905"/>
            <wp:docPr id="22" name="Рисунок 21" descr="Зображення, що містить сходи, будівля, поруччя, сходинка&#10;&#10;Вміст, створений ШІ, може бути неправильним.">
              <a:extLst xmlns:a="http://schemas.openxmlformats.org/drawingml/2006/main">
                <a:ext uri="{FF2B5EF4-FFF2-40B4-BE49-F238E27FC236}">
                  <a16:creationId xmlns:a16="http://schemas.microsoft.com/office/drawing/2014/main" id="{604704C4-5C6A-2691-8558-143A155CF84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1" descr="Зображення, що містить сходи, будівля, поруччя, сходинка&#10;&#10;Вміст, створений ШІ, може бути неправильним.">
                      <a:extLst>
                        <a:ext uri="{FF2B5EF4-FFF2-40B4-BE49-F238E27FC236}">
                          <a16:creationId xmlns:a16="http://schemas.microsoft.com/office/drawing/2014/main" id="{604704C4-5C6A-2691-8558-143A155CF84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14866" cy="268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E1E92" w14:textId="3CB75EA1" w:rsidR="00865A85" w:rsidRDefault="00CD2EDC" w:rsidP="00D601DE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 w:rsidRPr="00865A85">
        <w:rPr>
          <w:rFonts w:ascii="Times New Roman" w:hAnsi="Times New Roman"/>
          <w:sz w:val="25"/>
          <w:szCs w:val="25"/>
          <w:lang w:val="uk-UA"/>
        </w:rPr>
        <w:t>Приміщення компресорної розшиття тріщини та побілка</w:t>
      </w:r>
      <w:r w:rsidR="0018351E" w:rsidRPr="00865A85">
        <w:rPr>
          <w:rFonts w:ascii="Times New Roman" w:hAnsi="Times New Roman"/>
          <w:sz w:val="25"/>
          <w:szCs w:val="25"/>
          <w:lang w:val="uk-UA"/>
        </w:rPr>
        <w:t xml:space="preserve"> </w:t>
      </w:r>
      <w:r w:rsidR="00B86985" w:rsidRPr="00865A85">
        <w:rPr>
          <w:rFonts w:ascii="Times New Roman" w:hAnsi="Times New Roman"/>
          <w:sz w:val="25"/>
          <w:szCs w:val="25"/>
          <w:lang w:val="uk-UA"/>
        </w:rPr>
        <w:t>4</w:t>
      </w:r>
      <w:r w:rsidR="0018351E" w:rsidRPr="00865A85">
        <w:rPr>
          <w:rFonts w:ascii="Times New Roman" w:hAnsi="Times New Roman"/>
          <w:sz w:val="25"/>
          <w:szCs w:val="25"/>
          <w:lang w:val="uk-UA"/>
        </w:rPr>
        <w:t>,</w:t>
      </w:r>
      <w:r w:rsidR="00B86985" w:rsidRPr="00865A85">
        <w:rPr>
          <w:rFonts w:ascii="Times New Roman" w:hAnsi="Times New Roman"/>
          <w:sz w:val="25"/>
          <w:szCs w:val="25"/>
          <w:lang w:val="uk-UA"/>
        </w:rPr>
        <w:t>2</w:t>
      </w:r>
      <w:r w:rsidR="0018351E" w:rsidRPr="00865A85">
        <w:rPr>
          <w:rFonts w:ascii="Times New Roman" w:hAnsi="Times New Roman"/>
          <w:sz w:val="25"/>
          <w:szCs w:val="25"/>
          <w:lang w:val="uk-UA"/>
        </w:rPr>
        <w:t>м²</w:t>
      </w:r>
      <w:r w:rsidRPr="00865A85">
        <w:rPr>
          <w:rFonts w:ascii="Times New Roman" w:hAnsi="Times New Roman"/>
          <w:sz w:val="25"/>
          <w:szCs w:val="25"/>
          <w:lang w:val="uk-UA"/>
        </w:rPr>
        <w:t>;</w:t>
      </w:r>
    </w:p>
    <w:p w14:paraId="24A3D570" w14:textId="11FF376D" w:rsidR="00865A85" w:rsidRPr="00865A85" w:rsidRDefault="007E39A9" w:rsidP="00D601DE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noProof/>
        </w:rPr>
        <w:drawing>
          <wp:inline distT="0" distB="0" distL="0" distR="0" wp14:anchorId="266720C5" wp14:editId="431918E0">
            <wp:extent cx="4986655" cy="2841625"/>
            <wp:effectExtent l="0" t="0" r="0" b="0"/>
            <wp:docPr id="175805359" name="Рисунок 5" descr="Зображення, що містить текст, інженерія, Електрична проводка, стіна&#10;&#10;Вміст, створений ШІ,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05359" name="Рисунок 5" descr="Зображення, що містить текст, інженерія, Електрична проводка, стіна&#10;&#10;Вміст, створений ШІ,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986655" cy="284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C02D2" w14:textId="3152DEF9" w:rsidR="00CD2EDC" w:rsidRDefault="00CD2EDC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lastRenderedPageBreak/>
        <w:t>Заробляння отвору в стіні та побілка в компресорній</w:t>
      </w:r>
      <w:r w:rsidR="00B86985">
        <w:rPr>
          <w:rFonts w:ascii="Times New Roman" w:hAnsi="Times New Roman"/>
          <w:sz w:val="25"/>
          <w:szCs w:val="25"/>
          <w:lang w:val="uk-UA"/>
        </w:rPr>
        <w:t xml:space="preserve"> 2,5</w:t>
      </w:r>
      <w:r w:rsidR="00167753">
        <w:rPr>
          <w:rFonts w:ascii="Times New Roman" w:hAnsi="Times New Roman"/>
          <w:sz w:val="25"/>
          <w:szCs w:val="25"/>
          <w:lang w:val="uk-UA"/>
        </w:rPr>
        <w:t>;</w:t>
      </w:r>
    </w:p>
    <w:p w14:paraId="68BBDEF8" w14:textId="176EA842" w:rsidR="00167753" w:rsidRDefault="00167753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Ремонт та фарбування дверних укосів в компресорній</w:t>
      </w:r>
      <w:r w:rsidR="00B86985">
        <w:rPr>
          <w:rFonts w:ascii="Times New Roman" w:hAnsi="Times New Roman"/>
          <w:sz w:val="25"/>
          <w:szCs w:val="25"/>
          <w:lang w:val="uk-UA"/>
        </w:rPr>
        <w:t xml:space="preserve"> 0,5м²</w:t>
      </w:r>
      <w:r>
        <w:rPr>
          <w:rFonts w:ascii="Times New Roman" w:hAnsi="Times New Roman"/>
          <w:sz w:val="25"/>
          <w:szCs w:val="25"/>
          <w:lang w:val="uk-UA"/>
        </w:rPr>
        <w:t>;</w:t>
      </w:r>
    </w:p>
    <w:p w14:paraId="4138C909" w14:textId="4F131833" w:rsidR="0081620D" w:rsidRDefault="0081620D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noProof/>
        </w:rPr>
        <w:drawing>
          <wp:inline distT="0" distB="0" distL="0" distR="0" wp14:anchorId="2A943C70" wp14:editId="13DF5B59">
            <wp:extent cx="3048000" cy="2843893"/>
            <wp:effectExtent l="0" t="0" r="0" b="0"/>
            <wp:docPr id="45" name="Рисунок 44">
              <a:extLst xmlns:a="http://schemas.openxmlformats.org/drawingml/2006/main">
                <a:ext uri="{FF2B5EF4-FFF2-40B4-BE49-F238E27FC236}">
                  <a16:creationId xmlns:a16="http://schemas.microsoft.com/office/drawing/2014/main" id="{1B6A1768-5041-46C7-85F3-3FD99ADC769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4">
                      <a:extLst>
                        <a:ext uri="{FF2B5EF4-FFF2-40B4-BE49-F238E27FC236}">
                          <a16:creationId xmlns:a16="http://schemas.microsoft.com/office/drawing/2014/main" id="{1B6A1768-5041-46C7-85F3-3FD99ADC769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84389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1C741825" w14:textId="624539CD" w:rsidR="00167753" w:rsidRDefault="00E05914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 xml:space="preserve">Укладка плитки на підлогу в </w:t>
      </w:r>
      <w:r w:rsidR="001126A5">
        <w:rPr>
          <w:rFonts w:ascii="Times New Roman" w:hAnsi="Times New Roman"/>
          <w:sz w:val="25"/>
          <w:szCs w:val="25"/>
          <w:lang w:val="uk-UA"/>
        </w:rPr>
        <w:t>компресорні</w:t>
      </w:r>
      <w:r w:rsidR="00B86985">
        <w:rPr>
          <w:rFonts w:ascii="Times New Roman" w:hAnsi="Times New Roman"/>
          <w:sz w:val="25"/>
          <w:szCs w:val="25"/>
          <w:lang w:val="uk-UA"/>
        </w:rPr>
        <w:t xml:space="preserve"> 0,7м²</w:t>
      </w:r>
      <w:r w:rsidR="001126A5">
        <w:rPr>
          <w:rFonts w:ascii="Times New Roman" w:hAnsi="Times New Roman"/>
          <w:sz w:val="25"/>
          <w:szCs w:val="25"/>
          <w:lang w:val="uk-UA"/>
        </w:rPr>
        <w:t>;</w:t>
      </w:r>
    </w:p>
    <w:p w14:paraId="537C9C11" w14:textId="3271BB36" w:rsidR="0081620D" w:rsidRDefault="007E39A9" w:rsidP="00EB6490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noProof/>
        </w:rPr>
        <w:drawing>
          <wp:inline distT="0" distB="0" distL="0" distR="0" wp14:anchorId="572DF6AA" wp14:editId="58B7C6DA">
            <wp:extent cx="4796155" cy="2841625"/>
            <wp:effectExtent l="0" t="0" r="0" b="0"/>
            <wp:docPr id="1184393046" name="Рисунок 4" descr="Зображення, що містить підлога, кахля, у приміщенні, стіна&#10;&#10;Вміст, створений ШІ,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393046" name="Рисунок 4" descr="Зображення, що містить підлога, кахля, у приміщенні, стіна&#10;&#10;Вміст, створений ШІ,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155" cy="284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F1614" w14:textId="5D4ACB25" w:rsidR="001126A5" w:rsidRDefault="001126A5" w:rsidP="001126A5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Збивання старої штукатурки та укладка плитки</w:t>
      </w:r>
      <w:r w:rsidR="0081620D">
        <w:rPr>
          <w:rFonts w:ascii="Times New Roman" w:hAnsi="Times New Roman"/>
          <w:sz w:val="25"/>
          <w:szCs w:val="25"/>
          <w:lang w:val="uk-UA"/>
        </w:rPr>
        <w:t xml:space="preserve"> по мет .сітці</w:t>
      </w:r>
      <w:r>
        <w:rPr>
          <w:rFonts w:ascii="Times New Roman" w:hAnsi="Times New Roman"/>
          <w:sz w:val="25"/>
          <w:szCs w:val="25"/>
          <w:lang w:val="uk-UA"/>
        </w:rPr>
        <w:t xml:space="preserve"> на стінах диспетчерської</w:t>
      </w:r>
      <w:r w:rsidR="003E0F9B">
        <w:rPr>
          <w:rFonts w:ascii="Times New Roman" w:hAnsi="Times New Roman"/>
          <w:sz w:val="25"/>
          <w:szCs w:val="25"/>
          <w:lang w:val="uk-UA"/>
        </w:rPr>
        <w:t xml:space="preserve"> 3,1м²</w:t>
      </w:r>
      <w:r>
        <w:rPr>
          <w:rFonts w:ascii="Times New Roman" w:hAnsi="Times New Roman"/>
          <w:sz w:val="25"/>
          <w:szCs w:val="25"/>
          <w:lang w:val="uk-UA"/>
        </w:rPr>
        <w:t>;</w:t>
      </w:r>
    </w:p>
    <w:p w14:paraId="1BF48672" w14:textId="4B459503" w:rsidR="0081620D" w:rsidRDefault="0081620D" w:rsidP="001126A5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noProof/>
        </w:rPr>
        <w:lastRenderedPageBreak/>
        <w:drawing>
          <wp:inline distT="0" distB="0" distL="0" distR="0" wp14:anchorId="477263F7" wp14:editId="24FE868B">
            <wp:extent cx="3578679" cy="2871106"/>
            <wp:effectExtent l="0" t="0" r="3175" b="5715"/>
            <wp:docPr id="46" name="Рисунок 45" descr="Зображення, що містить стіна, дудка, сталь, земля&#10;&#10;Вміст, створений ШІ, може бути неправильним.">
              <a:extLst xmlns:a="http://schemas.openxmlformats.org/drawingml/2006/main">
                <a:ext uri="{FF2B5EF4-FFF2-40B4-BE49-F238E27FC236}">
                  <a16:creationId xmlns:a16="http://schemas.microsoft.com/office/drawing/2014/main" id="{14191803-E3AA-42A2-E32C-D42130C4B49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5" descr="Зображення, що містить стіна, дудка, сталь, земля&#10;&#10;Вміст, створений ШІ, може бути неправильним.">
                      <a:extLst>
                        <a:ext uri="{FF2B5EF4-FFF2-40B4-BE49-F238E27FC236}">
                          <a16:creationId xmlns:a16="http://schemas.microsoft.com/office/drawing/2014/main" id="{14191803-E3AA-42A2-E32C-D42130C4B49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679" cy="2871106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38597FC7" w14:textId="3D0303D8" w:rsidR="001126A5" w:rsidRDefault="001126A5" w:rsidP="001126A5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 xml:space="preserve">В приміщенні ТП – 95 </w:t>
      </w:r>
      <w:r w:rsidR="00F56C23">
        <w:rPr>
          <w:rFonts w:ascii="Times New Roman" w:hAnsi="Times New Roman"/>
          <w:sz w:val="25"/>
          <w:szCs w:val="25"/>
          <w:lang w:val="uk-UA"/>
        </w:rPr>
        <w:t xml:space="preserve">укладка </w:t>
      </w:r>
      <w:r>
        <w:rPr>
          <w:rFonts w:ascii="Times New Roman" w:hAnsi="Times New Roman"/>
          <w:sz w:val="25"/>
          <w:szCs w:val="25"/>
          <w:lang w:val="uk-UA"/>
        </w:rPr>
        <w:t>плитки</w:t>
      </w:r>
      <w:r w:rsidR="0081620D">
        <w:rPr>
          <w:rFonts w:ascii="Times New Roman" w:hAnsi="Times New Roman"/>
          <w:sz w:val="25"/>
          <w:szCs w:val="25"/>
          <w:lang w:val="uk-UA"/>
        </w:rPr>
        <w:t xml:space="preserve"> на мет. сітку</w:t>
      </w:r>
      <w:r w:rsidR="00F56C23">
        <w:rPr>
          <w:rFonts w:ascii="Times New Roman" w:hAnsi="Times New Roman"/>
          <w:sz w:val="25"/>
          <w:szCs w:val="25"/>
          <w:lang w:val="uk-UA"/>
        </w:rPr>
        <w:t xml:space="preserve"> 2,73 м²</w:t>
      </w:r>
      <w:r>
        <w:rPr>
          <w:rFonts w:ascii="Times New Roman" w:hAnsi="Times New Roman"/>
          <w:sz w:val="25"/>
          <w:szCs w:val="25"/>
          <w:lang w:val="uk-UA"/>
        </w:rPr>
        <w:t>;</w:t>
      </w:r>
    </w:p>
    <w:p w14:paraId="0DD4E219" w14:textId="5F1080B0" w:rsidR="0081620D" w:rsidRDefault="0081620D" w:rsidP="001126A5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noProof/>
        </w:rPr>
        <w:drawing>
          <wp:inline distT="0" distB="0" distL="0" distR="0" wp14:anchorId="523ACE01" wp14:editId="1C07B594">
            <wp:extent cx="3790950" cy="2990850"/>
            <wp:effectExtent l="0" t="0" r="0" b="0"/>
            <wp:docPr id="572256008" name="Рисунок 3" descr="Зображення, що містить Контейнер для відходів, стіна, Чистота, земля&#10;&#10;Вміст, створений ШІ,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256008" name="Рисунок 3" descr="Зображення, що містить Контейнер для відходів, стіна, Чистота, земля&#10;&#10;Вміст, створений ШІ,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B9573" w14:textId="5932A7E1" w:rsidR="00F56C23" w:rsidRDefault="00F56C23" w:rsidP="001126A5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Ві</w:t>
      </w:r>
      <w:r w:rsidR="00276001">
        <w:rPr>
          <w:rFonts w:ascii="Times New Roman" w:hAnsi="Times New Roman"/>
          <w:sz w:val="25"/>
          <w:szCs w:val="25"/>
          <w:lang w:val="uk-UA"/>
        </w:rPr>
        <w:t>дбивання штукатурки під плитку ТП – 95 2,73 м²;</w:t>
      </w:r>
    </w:p>
    <w:p w14:paraId="46D63086" w14:textId="15E9BEA7" w:rsidR="00D9349B" w:rsidRDefault="00D9349B" w:rsidP="001126A5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Заміна плитки на полу ТП – 95 : 2м²;</w:t>
      </w:r>
    </w:p>
    <w:p w14:paraId="0AB31EEE" w14:textId="430522DC" w:rsidR="001126A5" w:rsidRDefault="001126A5" w:rsidP="001126A5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ТП – 95 демонтаж штукатурки яка ві</w:t>
      </w:r>
      <w:r w:rsidR="002F12DE">
        <w:rPr>
          <w:rFonts w:ascii="Times New Roman" w:hAnsi="Times New Roman"/>
          <w:sz w:val="25"/>
          <w:szCs w:val="25"/>
          <w:lang w:val="uk-UA"/>
        </w:rPr>
        <w:t>дшарувалась</w:t>
      </w:r>
      <w:r w:rsidR="00276001">
        <w:rPr>
          <w:rFonts w:ascii="Times New Roman" w:hAnsi="Times New Roman"/>
          <w:sz w:val="25"/>
          <w:szCs w:val="25"/>
          <w:lang w:val="uk-UA"/>
        </w:rPr>
        <w:t xml:space="preserve"> 2м²</w:t>
      </w:r>
      <w:r w:rsidR="002F12DE">
        <w:rPr>
          <w:rFonts w:ascii="Times New Roman" w:hAnsi="Times New Roman"/>
          <w:sz w:val="25"/>
          <w:szCs w:val="25"/>
          <w:lang w:val="uk-UA"/>
        </w:rPr>
        <w:t>;</w:t>
      </w:r>
    </w:p>
    <w:p w14:paraId="1898FDEB" w14:textId="1E108F66" w:rsidR="002F12DE" w:rsidRDefault="00636FE0" w:rsidP="001126A5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 xml:space="preserve">Штукатурка та шпаклювання і фарбування на місці </w:t>
      </w:r>
      <w:proofErr w:type="spellStart"/>
      <w:r>
        <w:rPr>
          <w:rFonts w:ascii="Times New Roman" w:hAnsi="Times New Roman"/>
          <w:sz w:val="25"/>
          <w:szCs w:val="25"/>
          <w:lang w:val="uk-UA"/>
        </w:rPr>
        <w:t>відшарувань</w:t>
      </w:r>
      <w:proofErr w:type="spellEnd"/>
      <w:r w:rsidR="00D80B49">
        <w:rPr>
          <w:rFonts w:ascii="Times New Roman" w:hAnsi="Times New Roman"/>
          <w:sz w:val="25"/>
          <w:szCs w:val="25"/>
          <w:lang w:val="uk-UA"/>
        </w:rPr>
        <w:t xml:space="preserve"> ТП-95-</w:t>
      </w:r>
      <w:r w:rsidR="00276001">
        <w:rPr>
          <w:rFonts w:ascii="Times New Roman" w:hAnsi="Times New Roman"/>
          <w:sz w:val="25"/>
          <w:szCs w:val="25"/>
          <w:lang w:val="uk-UA"/>
        </w:rPr>
        <w:t xml:space="preserve"> 2м²</w:t>
      </w:r>
      <w:r>
        <w:rPr>
          <w:rFonts w:ascii="Times New Roman" w:hAnsi="Times New Roman"/>
          <w:sz w:val="25"/>
          <w:szCs w:val="25"/>
          <w:lang w:val="uk-UA"/>
        </w:rPr>
        <w:t>.</w:t>
      </w:r>
    </w:p>
    <w:p w14:paraId="6033D10C" w14:textId="13786FD0" w:rsidR="0018351E" w:rsidRDefault="0018351E" w:rsidP="001126A5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Заміна пошкодженої плитки на с</w:t>
      </w:r>
      <w:r w:rsidR="00D80B49">
        <w:rPr>
          <w:rFonts w:ascii="Times New Roman" w:hAnsi="Times New Roman"/>
          <w:sz w:val="25"/>
          <w:szCs w:val="25"/>
          <w:lang w:val="uk-UA"/>
        </w:rPr>
        <w:t>ходах</w:t>
      </w:r>
      <w:r>
        <w:rPr>
          <w:rFonts w:ascii="Times New Roman" w:hAnsi="Times New Roman"/>
          <w:sz w:val="25"/>
          <w:szCs w:val="25"/>
          <w:lang w:val="uk-UA"/>
        </w:rPr>
        <w:t xml:space="preserve"> біля жіночого туалету 0,027м²;</w:t>
      </w:r>
    </w:p>
    <w:p w14:paraId="187A0543" w14:textId="17105C47" w:rsidR="00D9349B" w:rsidRDefault="00D9349B" w:rsidP="001126A5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 xml:space="preserve">Заміна металевих плінтусів в </w:t>
      </w:r>
      <w:r w:rsidR="00865A85">
        <w:rPr>
          <w:rFonts w:ascii="Times New Roman" w:hAnsi="Times New Roman"/>
          <w:sz w:val="25"/>
          <w:szCs w:val="25"/>
          <w:lang w:val="uk-UA"/>
        </w:rPr>
        <w:t>п</w:t>
      </w:r>
      <w:r w:rsidR="00D80B49">
        <w:rPr>
          <w:rFonts w:ascii="Times New Roman" w:hAnsi="Times New Roman"/>
          <w:sz w:val="25"/>
          <w:szCs w:val="25"/>
          <w:lang w:val="uk-UA"/>
        </w:rPr>
        <w:t>утовому</w:t>
      </w:r>
      <w:r>
        <w:rPr>
          <w:rFonts w:ascii="Times New Roman" w:hAnsi="Times New Roman"/>
          <w:sz w:val="25"/>
          <w:szCs w:val="25"/>
          <w:lang w:val="uk-UA"/>
        </w:rPr>
        <w:t xml:space="preserve"> приміщенні</w:t>
      </w:r>
      <w:r w:rsidR="00865A85">
        <w:rPr>
          <w:rFonts w:ascii="Times New Roman" w:hAnsi="Times New Roman"/>
          <w:sz w:val="25"/>
          <w:szCs w:val="25"/>
          <w:lang w:val="uk-UA"/>
        </w:rPr>
        <w:t xml:space="preserve"> експедиції</w:t>
      </w:r>
      <w:r>
        <w:rPr>
          <w:rFonts w:ascii="Times New Roman" w:hAnsi="Times New Roman"/>
          <w:sz w:val="25"/>
          <w:szCs w:val="25"/>
          <w:lang w:val="uk-UA"/>
        </w:rPr>
        <w:t xml:space="preserve"> </w:t>
      </w:r>
      <w:r w:rsidR="00865A85">
        <w:rPr>
          <w:rFonts w:ascii="Times New Roman" w:hAnsi="Times New Roman"/>
          <w:sz w:val="25"/>
          <w:szCs w:val="25"/>
          <w:lang w:val="uk-UA"/>
        </w:rPr>
        <w:t xml:space="preserve"> </w:t>
      </w:r>
      <w:r w:rsidR="00D80B49">
        <w:rPr>
          <w:rFonts w:ascii="Times New Roman" w:hAnsi="Times New Roman"/>
          <w:sz w:val="25"/>
          <w:szCs w:val="25"/>
          <w:lang w:val="uk-UA"/>
        </w:rPr>
        <w:t>19 м/п</w:t>
      </w:r>
      <w:r w:rsidR="007E39A9">
        <w:rPr>
          <w:rFonts w:ascii="Times New Roman" w:hAnsi="Times New Roman"/>
          <w:sz w:val="25"/>
          <w:szCs w:val="25"/>
          <w:lang w:val="uk-UA"/>
        </w:rPr>
        <w:t>,</w:t>
      </w:r>
    </w:p>
    <w:p w14:paraId="66FD05AB" w14:textId="783CB6A5" w:rsidR="007E39A9" w:rsidRDefault="007E39A9" w:rsidP="001126A5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noProof/>
        </w:rPr>
        <w:lastRenderedPageBreak/>
        <w:drawing>
          <wp:inline distT="0" distB="0" distL="0" distR="0" wp14:anchorId="4C37E0D6" wp14:editId="0BED9325">
            <wp:extent cx="4048125" cy="3438525"/>
            <wp:effectExtent l="0" t="0" r="0" b="0"/>
            <wp:docPr id="28" name="Рисунок 27" descr="Зображення, що містить дудка, сталь, будівля, чоловік&#10;&#10;Вміст, створений ШІ, може бути неправильним.">
              <a:extLst xmlns:a="http://schemas.openxmlformats.org/drawingml/2006/main">
                <a:ext uri="{FF2B5EF4-FFF2-40B4-BE49-F238E27FC236}">
                  <a16:creationId xmlns:a16="http://schemas.microsoft.com/office/drawing/2014/main" id="{E18A6041-E821-495D-9DCD-5E48527DBB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7" descr="Зображення, що містить дудка, сталь, будівля, чоловік&#10;&#10;Вміст, створений ШІ, може бути неправильним.">
                      <a:extLst>
                        <a:ext uri="{FF2B5EF4-FFF2-40B4-BE49-F238E27FC236}">
                          <a16:creationId xmlns:a16="http://schemas.microsoft.com/office/drawing/2014/main" id="{E18A6041-E821-495D-9DCD-5E48527DBB1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932" cy="343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EAA1E2" w14:textId="1EF03236" w:rsidR="00692248" w:rsidRDefault="00692248" w:rsidP="001126A5">
      <w:pPr>
        <w:pStyle w:val="af0"/>
        <w:numPr>
          <w:ilvl w:val="0"/>
          <w:numId w:val="17"/>
        </w:numPr>
        <w:ind w:left="1661" w:hanging="357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 xml:space="preserve">Ремонт покрівлі </w:t>
      </w:r>
      <w:proofErr w:type="spellStart"/>
      <w:r>
        <w:rPr>
          <w:rFonts w:ascii="Times New Roman" w:hAnsi="Times New Roman"/>
          <w:sz w:val="25"/>
          <w:szCs w:val="25"/>
          <w:lang w:val="uk-UA"/>
        </w:rPr>
        <w:t>надкаптажної</w:t>
      </w:r>
      <w:proofErr w:type="spellEnd"/>
      <w:r>
        <w:rPr>
          <w:rFonts w:ascii="Times New Roman" w:hAnsi="Times New Roman"/>
          <w:sz w:val="25"/>
          <w:szCs w:val="25"/>
          <w:lang w:val="uk-UA"/>
        </w:rPr>
        <w:t xml:space="preserve"> споруд на першій сан. Зоні  </w:t>
      </w:r>
    </w:p>
    <w:p w14:paraId="70AC4CC0" w14:textId="77777777" w:rsidR="00692248" w:rsidRDefault="00692248" w:rsidP="00692248">
      <w:pPr>
        <w:pStyle w:val="af0"/>
        <w:ind w:left="1661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Заміна металевих частин покрівлі 12,25 м²;</w:t>
      </w:r>
    </w:p>
    <w:p w14:paraId="5A08418C" w14:textId="77777777" w:rsidR="00692248" w:rsidRDefault="00692248" w:rsidP="00692248">
      <w:pPr>
        <w:pStyle w:val="af0"/>
        <w:ind w:left="1661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Ремонт примикання 5 м/п;</w:t>
      </w:r>
    </w:p>
    <w:p w14:paraId="7638A044" w14:textId="1DEE78C7" w:rsidR="00692248" w:rsidRDefault="00692248" w:rsidP="00692248">
      <w:pPr>
        <w:pStyle w:val="af0"/>
        <w:ind w:left="1661"/>
        <w:rPr>
          <w:rFonts w:ascii="Times New Roman" w:hAnsi="Times New Roman"/>
          <w:sz w:val="25"/>
          <w:szCs w:val="25"/>
          <w:lang w:val="uk-UA"/>
        </w:rPr>
      </w:pPr>
      <w:r>
        <w:rPr>
          <w:noProof/>
        </w:rPr>
        <w:drawing>
          <wp:inline distT="0" distB="0" distL="0" distR="0" wp14:anchorId="609C2D0D" wp14:editId="0CC9EF45">
            <wp:extent cx="4680857" cy="3592288"/>
            <wp:effectExtent l="0" t="0" r="5715" b="8255"/>
            <wp:docPr id="13" name="Рисунок 12" descr="Зображення, що містить сніг, просто неба, зима, земля&#10;&#10;Вміст, створений ШІ, може бути неправильним.">
              <a:extLst xmlns:a="http://schemas.openxmlformats.org/drawingml/2006/main">
                <a:ext uri="{FF2B5EF4-FFF2-40B4-BE49-F238E27FC236}">
                  <a16:creationId xmlns:a16="http://schemas.microsoft.com/office/drawing/2014/main" id="{8B9965BE-C6F5-6A65-9CD0-E5C64028477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 descr="Зображення, що містить сніг, просто неба, зима, земля&#10;&#10;Вміст, створений ШІ, може бути неправильним.">
                      <a:extLst>
                        <a:ext uri="{FF2B5EF4-FFF2-40B4-BE49-F238E27FC236}">
                          <a16:creationId xmlns:a16="http://schemas.microsoft.com/office/drawing/2014/main" id="{8B9965BE-C6F5-6A65-9CD0-E5C64028477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680857" cy="3592288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5"/>
          <w:szCs w:val="25"/>
          <w:lang w:val="uk-UA"/>
        </w:rPr>
        <w:t xml:space="preserve"> </w:t>
      </w:r>
    </w:p>
    <w:p w14:paraId="7686948A" w14:textId="77777777" w:rsidR="006C286E" w:rsidRDefault="006C286E" w:rsidP="006C286E">
      <w:pPr>
        <w:rPr>
          <w:rFonts w:ascii="Times New Roman" w:hAnsi="Times New Roman"/>
          <w:sz w:val="25"/>
          <w:szCs w:val="25"/>
          <w:lang w:val="uk-UA"/>
        </w:rPr>
      </w:pPr>
    </w:p>
    <w:p w14:paraId="6CE97959" w14:textId="1A8CB802" w:rsidR="006C286E" w:rsidRDefault="006C286E" w:rsidP="006C286E">
      <w:pPr>
        <w:pStyle w:val="af0"/>
        <w:numPr>
          <w:ilvl w:val="0"/>
          <w:numId w:val="17"/>
        </w:numPr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 xml:space="preserve">Ремонт </w:t>
      </w:r>
      <w:proofErr w:type="spellStart"/>
      <w:r>
        <w:rPr>
          <w:rFonts w:ascii="Times New Roman" w:hAnsi="Times New Roman"/>
          <w:sz w:val="25"/>
          <w:szCs w:val="25"/>
          <w:lang w:val="uk-UA"/>
        </w:rPr>
        <w:t>надкаптажної</w:t>
      </w:r>
      <w:proofErr w:type="spellEnd"/>
      <w:r>
        <w:rPr>
          <w:rFonts w:ascii="Times New Roman" w:hAnsi="Times New Roman"/>
          <w:sz w:val="25"/>
          <w:szCs w:val="25"/>
          <w:lang w:val="uk-UA"/>
        </w:rPr>
        <w:t xml:space="preserve"> споруди друга сан. Зона </w:t>
      </w:r>
    </w:p>
    <w:p w14:paraId="621389B3" w14:textId="3B901D99" w:rsidR="006C286E" w:rsidRDefault="006C286E" w:rsidP="006C286E">
      <w:pPr>
        <w:pStyle w:val="af0"/>
        <w:ind w:left="1665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Ремонт м'якої покрівлі 10 м²;</w:t>
      </w:r>
    </w:p>
    <w:p w14:paraId="14BA1F73" w14:textId="608EB3BE" w:rsidR="006C286E" w:rsidRDefault="006C286E" w:rsidP="006C286E">
      <w:pPr>
        <w:pStyle w:val="af0"/>
        <w:ind w:left="1665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 xml:space="preserve">Заміна </w:t>
      </w:r>
      <w:proofErr w:type="spellStart"/>
      <w:r>
        <w:rPr>
          <w:rFonts w:ascii="Times New Roman" w:hAnsi="Times New Roman"/>
          <w:sz w:val="25"/>
          <w:szCs w:val="25"/>
          <w:lang w:val="uk-UA"/>
        </w:rPr>
        <w:t>капельника</w:t>
      </w:r>
      <w:proofErr w:type="spellEnd"/>
      <w:r>
        <w:rPr>
          <w:rFonts w:ascii="Times New Roman" w:hAnsi="Times New Roman"/>
          <w:sz w:val="25"/>
          <w:szCs w:val="25"/>
          <w:lang w:val="uk-UA"/>
        </w:rPr>
        <w:t xml:space="preserve"> 12,6 м/п;</w:t>
      </w:r>
    </w:p>
    <w:p w14:paraId="5240A873" w14:textId="77777777" w:rsidR="006C286E" w:rsidRDefault="006C286E" w:rsidP="006C286E">
      <w:pPr>
        <w:pStyle w:val="af0"/>
        <w:ind w:left="1665"/>
        <w:rPr>
          <w:rFonts w:ascii="Times New Roman" w:hAnsi="Times New Roman"/>
          <w:sz w:val="25"/>
          <w:szCs w:val="25"/>
          <w:lang w:val="uk-UA"/>
        </w:rPr>
      </w:pPr>
    </w:p>
    <w:p w14:paraId="14582F72" w14:textId="77777777" w:rsidR="006C286E" w:rsidRDefault="006C286E" w:rsidP="006C286E">
      <w:pPr>
        <w:pStyle w:val="af0"/>
        <w:ind w:left="1665"/>
        <w:rPr>
          <w:rFonts w:ascii="Times New Roman" w:hAnsi="Times New Roman"/>
          <w:sz w:val="25"/>
          <w:szCs w:val="25"/>
          <w:lang w:val="uk-UA"/>
        </w:rPr>
      </w:pPr>
    </w:p>
    <w:p w14:paraId="06446422" w14:textId="3FDE9D3C" w:rsidR="006C286E" w:rsidRDefault="006C286E" w:rsidP="006C286E">
      <w:pPr>
        <w:pStyle w:val="af0"/>
        <w:ind w:left="1665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Ремонт примикання 2,8 м/п;</w:t>
      </w:r>
    </w:p>
    <w:p w14:paraId="54402CE9" w14:textId="5D19E50E" w:rsidR="006C286E" w:rsidRDefault="006C286E" w:rsidP="006C286E">
      <w:pPr>
        <w:pStyle w:val="af0"/>
        <w:ind w:left="1665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Ремонт карниза 12,6 м/п.</w:t>
      </w:r>
    </w:p>
    <w:p w14:paraId="3E93375C" w14:textId="366C3C17" w:rsidR="006C286E" w:rsidRDefault="006C286E" w:rsidP="006C286E">
      <w:pPr>
        <w:pStyle w:val="af0"/>
        <w:ind w:left="1665"/>
        <w:rPr>
          <w:rFonts w:ascii="Times New Roman" w:hAnsi="Times New Roman"/>
          <w:sz w:val="25"/>
          <w:szCs w:val="25"/>
          <w:lang w:val="uk-UA"/>
        </w:rPr>
      </w:pPr>
      <w:r>
        <w:rPr>
          <w:noProof/>
        </w:rPr>
        <w:drawing>
          <wp:inline distT="0" distB="0" distL="0" distR="0" wp14:anchorId="714A0EFA" wp14:editId="20BF548E">
            <wp:extent cx="3641912" cy="2476500"/>
            <wp:effectExtent l="0" t="0" r="0" b="0"/>
            <wp:docPr id="37" name="Рисунок 36" descr="Зображення, що містить просто неба, будівля, текст, небо&#10;&#10;Вміст, створений ШІ, може бути неправильним.">
              <a:extLst xmlns:a="http://schemas.openxmlformats.org/drawingml/2006/main">
                <a:ext uri="{FF2B5EF4-FFF2-40B4-BE49-F238E27FC236}">
                  <a16:creationId xmlns:a16="http://schemas.microsoft.com/office/drawing/2014/main" id="{D9B4B595-DDA5-4B2A-925C-18B8C97EB3C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6" descr="Зображення, що містить просто неба, будівля, текст, небо&#10;&#10;Вміст, створений ШІ, може бути неправильним.">
                      <a:extLst>
                        <a:ext uri="{FF2B5EF4-FFF2-40B4-BE49-F238E27FC236}">
                          <a16:creationId xmlns:a16="http://schemas.microsoft.com/office/drawing/2014/main" id="{D9B4B595-DDA5-4B2A-925C-18B8C97EB3C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912" cy="24765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1025F7F1" w14:textId="5F748593" w:rsidR="00B31C85" w:rsidRDefault="00B31C85" w:rsidP="00B31C85">
      <w:pPr>
        <w:pStyle w:val="af0"/>
        <w:numPr>
          <w:ilvl w:val="0"/>
          <w:numId w:val="17"/>
        </w:numPr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 xml:space="preserve">Ремонт не діючої </w:t>
      </w:r>
      <w:proofErr w:type="spellStart"/>
      <w:r>
        <w:rPr>
          <w:rFonts w:ascii="Times New Roman" w:hAnsi="Times New Roman"/>
          <w:sz w:val="25"/>
          <w:szCs w:val="25"/>
          <w:lang w:val="uk-UA"/>
        </w:rPr>
        <w:t>надкаптажної</w:t>
      </w:r>
      <w:proofErr w:type="spellEnd"/>
      <w:r>
        <w:rPr>
          <w:rFonts w:ascii="Times New Roman" w:hAnsi="Times New Roman"/>
          <w:sz w:val="25"/>
          <w:szCs w:val="25"/>
          <w:lang w:val="uk-UA"/>
        </w:rPr>
        <w:t xml:space="preserve"> споруди, перша сан. Зона </w:t>
      </w:r>
    </w:p>
    <w:p w14:paraId="54D38C02" w14:textId="72F51C3F" w:rsidR="00B31C85" w:rsidRDefault="00B31C85" w:rsidP="00B31C85">
      <w:pPr>
        <w:pStyle w:val="af0"/>
        <w:ind w:left="1665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Чистка відлущеної фарби та старої штукатурки 38,55 м²;</w:t>
      </w:r>
    </w:p>
    <w:p w14:paraId="6239373E" w14:textId="10154640" w:rsidR="00B31C85" w:rsidRDefault="00B31C85" w:rsidP="00B31C85">
      <w:pPr>
        <w:pStyle w:val="af0"/>
        <w:ind w:left="1665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Штукатурка пошкоджених зон 11,16 м²;</w:t>
      </w:r>
    </w:p>
    <w:p w14:paraId="528DF2FF" w14:textId="42CB21CB" w:rsidR="00B31C85" w:rsidRDefault="00B31C85" w:rsidP="00B31C85">
      <w:pPr>
        <w:pStyle w:val="af0"/>
        <w:ind w:left="1665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Фарбування фасадною фарбою 35,55 м²;</w:t>
      </w:r>
    </w:p>
    <w:p w14:paraId="6F0CF97D" w14:textId="0F7635D4" w:rsidR="00B31C85" w:rsidRDefault="00B31C85" w:rsidP="00B31C85">
      <w:pPr>
        <w:pStyle w:val="af0"/>
        <w:ind w:left="1665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Фарбування чорної гідрофобної полоси 3 м².</w:t>
      </w:r>
    </w:p>
    <w:p w14:paraId="07D87A95" w14:textId="77777777" w:rsidR="00B31C85" w:rsidRDefault="00B31C85" w:rsidP="00B31C85">
      <w:pPr>
        <w:pStyle w:val="af0"/>
        <w:ind w:left="1665"/>
        <w:rPr>
          <w:rFonts w:ascii="Times New Roman" w:hAnsi="Times New Roman"/>
          <w:sz w:val="25"/>
          <w:szCs w:val="25"/>
          <w:lang w:val="uk-UA"/>
        </w:rPr>
      </w:pPr>
    </w:p>
    <w:p w14:paraId="1C7CC783" w14:textId="77777777" w:rsidR="00B31C85" w:rsidRPr="006C286E" w:rsidRDefault="00B31C85" w:rsidP="00B31C85">
      <w:pPr>
        <w:pStyle w:val="af0"/>
        <w:ind w:left="1665"/>
        <w:rPr>
          <w:rFonts w:ascii="Times New Roman" w:hAnsi="Times New Roman"/>
          <w:sz w:val="25"/>
          <w:szCs w:val="25"/>
          <w:lang w:val="uk-UA"/>
        </w:rPr>
      </w:pPr>
    </w:p>
    <w:p w14:paraId="56F2B625" w14:textId="77777777" w:rsidR="006C286E" w:rsidRPr="006C286E" w:rsidRDefault="006C286E" w:rsidP="006C286E">
      <w:pPr>
        <w:rPr>
          <w:rFonts w:ascii="Times New Roman" w:hAnsi="Times New Roman"/>
          <w:sz w:val="25"/>
          <w:szCs w:val="25"/>
          <w:lang w:val="uk-UA"/>
        </w:rPr>
      </w:pPr>
    </w:p>
    <w:p w14:paraId="7E039526" w14:textId="77777777" w:rsidR="00636FE0" w:rsidRPr="00636FE0" w:rsidRDefault="00636FE0" w:rsidP="00636FE0">
      <w:pPr>
        <w:rPr>
          <w:rFonts w:ascii="Times New Roman" w:hAnsi="Times New Roman"/>
          <w:sz w:val="25"/>
          <w:szCs w:val="25"/>
          <w:lang w:val="uk-UA"/>
        </w:rPr>
      </w:pPr>
    </w:p>
    <w:p w14:paraId="272158FA" w14:textId="26590426" w:rsidR="008B3EA0" w:rsidRPr="00EB6490" w:rsidRDefault="00DA45F9" w:rsidP="00EB6490">
      <w:pPr>
        <w:pStyle w:val="af0"/>
        <w:numPr>
          <w:ilvl w:val="0"/>
          <w:numId w:val="13"/>
        </w:numPr>
        <w:rPr>
          <w:rFonts w:ascii="Times New Roman" w:hAnsi="Times New Roman"/>
          <w:b/>
          <w:i/>
          <w:sz w:val="26"/>
          <w:szCs w:val="26"/>
          <w:lang w:val="uk-UA"/>
        </w:rPr>
      </w:pPr>
      <w:r w:rsidRPr="00EB6490">
        <w:rPr>
          <w:rFonts w:ascii="Times New Roman" w:hAnsi="Times New Roman"/>
          <w:b/>
          <w:i/>
          <w:sz w:val="26"/>
          <w:szCs w:val="26"/>
          <w:lang w:val="uk-UA"/>
        </w:rPr>
        <w:t>Вимоги</w:t>
      </w:r>
      <w:r w:rsidR="006F760E" w:rsidRPr="00EB6490">
        <w:rPr>
          <w:rFonts w:ascii="Times New Roman" w:hAnsi="Times New Roman"/>
          <w:b/>
          <w:i/>
          <w:sz w:val="26"/>
          <w:szCs w:val="26"/>
          <w:lang w:val="uk-UA"/>
        </w:rPr>
        <w:t xml:space="preserve"> до обладнання</w:t>
      </w:r>
      <w:r w:rsidR="00A43297" w:rsidRPr="00EB6490">
        <w:rPr>
          <w:rFonts w:ascii="Times New Roman" w:hAnsi="Times New Roman"/>
          <w:b/>
          <w:i/>
          <w:sz w:val="26"/>
          <w:szCs w:val="26"/>
          <w:lang w:val="uk-UA"/>
        </w:rPr>
        <w:t>,</w:t>
      </w:r>
      <w:r w:rsidR="006F760E" w:rsidRPr="00EB6490">
        <w:rPr>
          <w:rFonts w:ascii="Times New Roman" w:hAnsi="Times New Roman"/>
          <w:b/>
          <w:i/>
          <w:sz w:val="26"/>
          <w:szCs w:val="26"/>
          <w:lang w:val="uk-UA"/>
        </w:rPr>
        <w:t xml:space="preserve"> та</w:t>
      </w:r>
      <w:r w:rsidRPr="00EB6490">
        <w:rPr>
          <w:rFonts w:ascii="Times New Roman" w:hAnsi="Times New Roman"/>
          <w:b/>
          <w:i/>
          <w:sz w:val="26"/>
          <w:szCs w:val="26"/>
          <w:lang w:val="uk-UA"/>
        </w:rPr>
        <w:t xml:space="preserve"> </w:t>
      </w:r>
      <w:r w:rsidR="003019BE" w:rsidRPr="00EB6490">
        <w:rPr>
          <w:rFonts w:ascii="Times New Roman" w:hAnsi="Times New Roman"/>
          <w:b/>
          <w:i/>
          <w:sz w:val="26"/>
          <w:szCs w:val="26"/>
          <w:lang w:val="uk-UA"/>
        </w:rPr>
        <w:t>виконання</w:t>
      </w:r>
      <w:r w:rsidRPr="00EB6490">
        <w:rPr>
          <w:rFonts w:ascii="Times New Roman" w:hAnsi="Times New Roman"/>
          <w:b/>
          <w:i/>
          <w:sz w:val="26"/>
          <w:szCs w:val="26"/>
          <w:lang w:val="uk-UA"/>
        </w:rPr>
        <w:t xml:space="preserve"> робіт</w:t>
      </w:r>
      <w:r w:rsidR="008B3EA0" w:rsidRPr="00EB6490">
        <w:rPr>
          <w:rFonts w:ascii="Times New Roman" w:hAnsi="Times New Roman"/>
          <w:b/>
          <w:i/>
          <w:sz w:val="26"/>
          <w:szCs w:val="26"/>
          <w:lang w:val="uk-UA"/>
        </w:rPr>
        <w:t>:</w:t>
      </w:r>
    </w:p>
    <w:p w14:paraId="455F2BE3" w14:textId="3C6A8E11" w:rsidR="00EB6490" w:rsidRDefault="00EB6490" w:rsidP="0047577A">
      <w:pPr>
        <w:pStyle w:val="af0"/>
        <w:numPr>
          <w:ilvl w:val="0"/>
          <w:numId w:val="20"/>
        </w:numPr>
        <w:spacing w:before="200" w:after="80"/>
        <w:ind w:left="1701" w:hanging="425"/>
        <w:rPr>
          <w:rFonts w:ascii="Times New Roman" w:hAnsi="Times New Roman"/>
          <w:sz w:val="25"/>
          <w:szCs w:val="25"/>
          <w:lang w:val="uk-UA"/>
        </w:rPr>
      </w:pPr>
      <w:r w:rsidRPr="00EB6490">
        <w:rPr>
          <w:rFonts w:ascii="Times New Roman" w:hAnsi="Times New Roman"/>
          <w:sz w:val="25"/>
          <w:szCs w:val="25"/>
          <w:lang w:val="uk-UA"/>
        </w:rPr>
        <w:t>роботи</w:t>
      </w:r>
      <w:r w:rsidRPr="00EB6490">
        <w:rPr>
          <w:rFonts w:ascii="Times New Roman" w:hAnsi="Times New Roman"/>
          <w:b/>
          <w:sz w:val="25"/>
          <w:szCs w:val="25"/>
          <w:lang w:val="uk-UA"/>
        </w:rPr>
        <w:t xml:space="preserve"> </w:t>
      </w:r>
      <w:r w:rsidRPr="00EB6490">
        <w:rPr>
          <w:rFonts w:ascii="Times New Roman" w:hAnsi="Times New Roman"/>
          <w:sz w:val="25"/>
          <w:szCs w:val="25"/>
          <w:lang w:val="uk-UA"/>
        </w:rPr>
        <w:t>по реалізації</w:t>
      </w:r>
      <w:r w:rsidRPr="00EB6490">
        <w:rPr>
          <w:rFonts w:ascii="Times New Roman" w:hAnsi="Times New Roman"/>
          <w:b/>
          <w:sz w:val="25"/>
          <w:szCs w:val="25"/>
          <w:lang w:val="uk-UA"/>
        </w:rPr>
        <w:t xml:space="preserve"> </w:t>
      </w:r>
      <w:r w:rsidRPr="00EB6490">
        <w:rPr>
          <w:rFonts w:ascii="Times New Roman" w:hAnsi="Times New Roman"/>
          <w:sz w:val="25"/>
          <w:szCs w:val="25"/>
          <w:lang w:val="uk-UA"/>
        </w:rPr>
        <w:t>даного технічного завдання виконуються з матеріалів "Виконавця";</w:t>
      </w:r>
    </w:p>
    <w:p w14:paraId="04B8F6DA" w14:textId="72FBD32E" w:rsidR="007E39A9" w:rsidRPr="00EB6490" w:rsidRDefault="007E39A9" w:rsidP="0047577A">
      <w:pPr>
        <w:pStyle w:val="af0"/>
        <w:numPr>
          <w:ilvl w:val="0"/>
          <w:numId w:val="20"/>
        </w:numPr>
        <w:spacing w:before="200" w:after="80"/>
        <w:ind w:left="1701" w:hanging="425"/>
        <w:rPr>
          <w:rFonts w:ascii="Times New Roman" w:hAnsi="Times New Roman"/>
          <w:sz w:val="25"/>
          <w:szCs w:val="25"/>
          <w:lang w:val="uk-UA"/>
        </w:rPr>
      </w:pPr>
      <w:r>
        <w:rPr>
          <w:rFonts w:ascii="Times New Roman" w:hAnsi="Times New Roman"/>
          <w:sz w:val="25"/>
          <w:szCs w:val="25"/>
          <w:lang w:val="uk-UA"/>
        </w:rPr>
        <w:t>матеріали не повинні містити різкого запаху,</w:t>
      </w:r>
    </w:p>
    <w:p w14:paraId="7EA0611C" w14:textId="77777777" w:rsidR="00EB6490" w:rsidRPr="00EB6490" w:rsidRDefault="00EB6490" w:rsidP="0047577A">
      <w:pPr>
        <w:pStyle w:val="af0"/>
        <w:numPr>
          <w:ilvl w:val="0"/>
          <w:numId w:val="20"/>
        </w:numPr>
        <w:spacing w:before="200" w:after="80"/>
        <w:ind w:left="1701" w:hanging="425"/>
        <w:rPr>
          <w:rFonts w:ascii="Times New Roman" w:hAnsi="Times New Roman"/>
          <w:sz w:val="26"/>
          <w:szCs w:val="26"/>
          <w:lang w:val="uk-UA"/>
        </w:rPr>
      </w:pPr>
      <w:r w:rsidRPr="00EB6490">
        <w:rPr>
          <w:rFonts w:ascii="Times New Roman" w:hAnsi="Times New Roman"/>
          <w:sz w:val="26"/>
          <w:szCs w:val="26"/>
          <w:lang w:val="uk-UA"/>
        </w:rPr>
        <w:t>всі будівельні відходи, що утворяться в наслідок проведення робіт, прибираються і утилізуються силами "Виконавця";</w:t>
      </w:r>
    </w:p>
    <w:p w14:paraId="69BA71D8" w14:textId="1517BD4A" w:rsidR="00EB6490" w:rsidRDefault="00EB6490" w:rsidP="0047577A">
      <w:pPr>
        <w:pStyle w:val="af0"/>
        <w:numPr>
          <w:ilvl w:val="0"/>
          <w:numId w:val="20"/>
        </w:numPr>
        <w:spacing w:before="200" w:after="80"/>
        <w:ind w:left="1701" w:hanging="425"/>
        <w:rPr>
          <w:rFonts w:ascii="Times New Roman" w:hAnsi="Times New Roman"/>
          <w:sz w:val="26"/>
          <w:szCs w:val="26"/>
          <w:lang w:val="uk-UA"/>
        </w:rPr>
      </w:pPr>
      <w:r w:rsidRPr="00EB6490">
        <w:rPr>
          <w:rFonts w:ascii="Times New Roman" w:hAnsi="Times New Roman"/>
          <w:sz w:val="26"/>
          <w:szCs w:val="26"/>
          <w:lang w:val="uk-UA"/>
        </w:rPr>
        <w:t>комерційна пропозиція приймається до уваги в разі обстеження об’єкта представником "Виконавця"</w:t>
      </w:r>
      <w:r w:rsidR="009B7830">
        <w:rPr>
          <w:rFonts w:ascii="Times New Roman" w:hAnsi="Times New Roman"/>
          <w:sz w:val="26"/>
          <w:szCs w:val="26"/>
          <w:lang w:val="uk-UA"/>
        </w:rPr>
        <w:t>;</w:t>
      </w:r>
    </w:p>
    <w:p w14:paraId="2D2385A4" w14:textId="1B7BE05D" w:rsidR="0047577A" w:rsidRDefault="009B7830" w:rsidP="009B7830">
      <w:pPr>
        <w:pStyle w:val="af0"/>
        <w:numPr>
          <w:ilvl w:val="0"/>
          <w:numId w:val="20"/>
        </w:numPr>
        <w:spacing w:before="200" w:after="80"/>
        <w:ind w:left="1701" w:hanging="425"/>
        <w:rPr>
          <w:rFonts w:ascii="Times New Roman" w:hAnsi="Times New Roman"/>
          <w:sz w:val="26"/>
          <w:szCs w:val="26"/>
          <w:lang w:val="uk-UA"/>
        </w:rPr>
      </w:pPr>
      <w:r>
        <w:rPr>
          <w:rFonts w:ascii="Times New Roman" w:hAnsi="Times New Roman"/>
          <w:sz w:val="26"/>
          <w:szCs w:val="26"/>
          <w:lang w:val="uk-UA"/>
        </w:rPr>
        <w:t>В комерційній пропозиції повинна вказуватися ціна кожної позиції робіт.</w:t>
      </w:r>
    </w:p>
    <w:p w14:paraId="144208DB" w14:textId="77777777" w:rsidR="009B7830" w:rsidRDefault="009B7830" w:rsidP="009B7830">
      <w:pPr>
        <w:pStyle w:val="af0"/>
        <w:spacing w:before="200" w:after="80"/>
        <w:ind w:left="1701"/>
        <w:rPr>
          <w:rFonts w:ascii="Times New Roman" w:hAnsi="Times New Roman"/>
          <w:sz w:val="26"/>
          <w:szCs w:val="26"/>
          <w:lang w:val="uk-UA"/>
        </w:rPr>
      </w:pPr>
    </w:p>
    <w:p w14:paraId="5BE7C602" w14:textId="564991EE" w:rsidR="009B7830" w:rsidRPr="009B7830" w:rsidRDefault="001A4634" w:rsidP="009B7830">
      <w:pPr>
        <w:pStyle w:val="af0"/>
        <w:spacing w:before="200" w:after="80"/>
        <w:ind w:left="1701"/>
        <w:rPr>
          <w:rFonts w:ascii="Times New Roman" w:hAnsi="Times New Roman"/>
          <w:sz w:val="26"/>
          <w:szCs w:val="26"/>
          <w:lang w:val="uk-UA"/>
        </w:rPr>
      </w:pPr>
      <w:r>
        <w:rPr>
          <w:noProof/>
        </w:rPr>
        <w:lastRenderedPageBreak/>
        <w:drawing>
          <wp:inline distT="0" distB="0" distL="0" distR="0" wp14:anchorId="1C12F76B" wp14:editId="1D82731E">
            <wp:extent cx="3255645" cy="1905635"/>
            <wp:effectExtent l="0" t="666750" r="0" b="647065"/>
            <wp:docPr id="1015273361" name="Рисунок 6" descr="Зображення, що містить просто неба, зима, сніг, земля&#10;&#10;Вміст, створений ШІ,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273361" name="Рисунок 6" descr="Зображення, що містить просто неба, зима, сніг, земля&#10;&#10;Вміст, створений ШІ,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55645" cy="190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ABF2B" w14:textId="77777777" w:rsidR="008B3EA0" w:rsidRPr="0047577A" w:rsidRDefault="008B3EA0" w:rsidP="00EB6490">
      <w:pPr>
        <w:pStyle w:val="af0"/>
        <w:numPr>
          <w:ilvl w:val="0"/>
          <w:numId w:val="13"/>
        </w:numPr>
        <w:spacing w:line="276" w:lineRule="auto"/>
        <w:rPr>
          <w:rFonts w:ascii="Times New Roman" w:hAnsi="Times New Roman"/>
          <w:b/>
          <w:i/>
          <w:sz w:val="26"/>
          <w:szCs w:val="26"/>
          <w:lang w:val="uk-UA"/>
        </w:rPr>
      </w:pPr>
      <w:r w:rsidRPr="0047577A">
        <w:rPr>
          <w:rFonts w:ascii="Times New Roman" w:hAnsi="Times New Roman"/>
          <w:b/>
          <w:i/>
          <w:sz w:val="26"/>
          <w:szCs w:val="26"/>
          <w:lang w:val="uk-UA"/>
        </w:rPr>
        <w:t>Специфікація пропозиції</w:t>
      </w:r>
    </w:p>
    <w:p w14:paraId="6B149F3F" w14:textId="77777777" w:rsidR="008B3EA0" w:rsidRPr="004F5D8B" w:rsidRDefault="008B3EA0" w:rsidP="008B3EA0">
      <w:pPr>
        <w:pStyle w:val="af0"/>
        <w:spacing w:before="200" w:after="80" w:line="276" w:lineRule="auto"/>
        <w:ind w:left="851" w:firstLine="851"/>
        <w:jc w:val="both"/>
        <w:rPr>
          <w:rFonts w:ascii="Times New Roman" w:hAnsi="Times New Roman"/>
          <w:sz w:val="26"/>
          <w:szCs w:val="26"/>
          <w:lang w:val="uk-UA"/>
        </w:rPr>
      </w:pPr>
      <w:r w:rsidRPr="004F5D8B">
        <w:rPr>
          <w:rFonts w:ascii="Times New Roman" w:hAnsi="Times New Roman"/>
          <w:sz w:val="26"/>
          <w:szCs w:val="26"/>
          <w:lang w:val="uk-UA"/>
        </w:rPr>
        <w:t xml:space="preserve">Пропозиція, має бути оформлене у форматі </w:t>
      </w:r>
      <w:proofErr w:type="spellStart"/>
      <w:r w:rsidRPr="004F5D8B">
        <w:rPr>
          <w:rFonts w:ascii="Times New Roman" w:hAnsi="Times New Roman"/>
          <w:sz w:val="26"/>
          <w:szCs w:val="26"/>
          <w:lang w:val="uk-UA"/>
        </w:rPr>
        <w:t>Exel</w:t>
      </w:r>
      <w:proofErr w:type="spellEnd"/>
      <w:r w:rsidRPr="004F5D8B">
        <w:rPr>
          <w:rFonts w:ascii="Times New Roman" w:hAnsi="Times New Roman"/>
          <w:sz w:val="26"/>
          <w:szCs w:val="26"/>
          <w:lang w:val="uk-UA"/>
        </w:rPr>
        <w:t xml:space="preserve">, Word або </w:t>
      </w:r>
      <w:r w:rsidRPr="004F5D8B">
        <w:rPr>
          <w:rFonts w:ascii="Times New Roman" w:hAnsi="Times New Roman"/>
          <w:sz w:val="26"/>
          <w:szCs w:val="26"/>
          <w:lang w:val="en-US"/>
        </w:rPr>
        <w:t>pdf</w:t>
      </w:r>
      <w:r w:rsidRPr="004F5D8B">
        <w:rPr>
          <w:rFonts w:ascii="Times New Roman" w:hAnsi="Times New Roman"/>
          <w:sz w:val="26"/>
          <w:szCs w:val="26"/>
          <w:lang w:val="uk-UA"/>
        </w:rPr>
        <w:t xml:space="preserve">  і містити наступну інформацію:</w:t>
      </w:r>
    </w:p>
    <w:p w14:paraId="112E30CC" w14:textId="77777777" w:rsidR="008B3EA0" w:rsidRPr="004F5D8B" w:rsidRDefault="008B3EA0" w:rsidP="00D843DA">
      <w:pPr>
        <w:pStyle w:val="af0"/>
        <w:numPr>
          <w:ilvl w:val="0"/>
          <w:numId w:val="12"/>
        </w:numPr>
        <w:tabs>
          <w:tab w:val="num" w:pos="737"/>
        </w:tabs>
        <w:spacing w:before="200" w:after="80" w:line="276" w:lineRule="auto"/>
        <w:jc w:val="both"/>
        <w:rPr>
          <w:rFonts w:ascii="Times New Roman" w:hAnsi="Times New Roman"/>
          <w:bCs/>
          <w:sz w:val="26"/>
          <w:szCs w:val="26"/>
          <w:lang w:val="uk-UA"/>
        </w:rPr>
      </w:pPr>
      <w:r w:rsidRPr="004F5D8B">
        <w:rPr>
          <w:rFonts w:ascii="Times New Roman" w:hAnsi="Times New Roman"/>
          <w:sz w:val="26"/>
          <w:szCs w:val="26"/>
          <w:lang w:val="uk-UA"/>
        </w:rPr>
        <w:t xml:space="preserve">Вартість </w:t>
      </w:r>
    </w:p>
    <w:tbl>
      <w:tblPr>
        <w:tblStyle w:val="a8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6069"/>
        <w:gridCol w:w="2918"/>
      </w:tblGrid>
      <w:tr w:rsidR="008B3EA0" w:rsidRPr="004F5D8B" w14:paraId="24E3D905" w14:textId="77777777" w:rsidTr="00D3488E">
        <w:tc>
          <w:tcPr>
            <w:tcW w:w="6069" w:type="dxa"/>
          </w:tcPr>
          <w:p w14:paraId="3412ADCB" w14:textId="77777777" w:rsidR="008B3EA0" w:rsidRPr="004F5D8B" w:rsidRDefault="008B3EA0" w:rsidP="00D3488E">
            <w:pPr>
              <w:tabs>
                <w:tab w:val="num" w:pos="737"/>
              </w:tabs>
              <w:spacing w:before="200" w:after="80" w:line="276" w:lineRule="auto"/>
              <w:jc w:val="both"/>
              <w:rPr>
                <w:rFonts w:ascii="Times New Roman" w:hAnsi="Times New Roman"/>
                <w:bCs/>
                <w:sz w:val="26"/>
                <w:szCs w:val="26"/>
                <w:lang w:val="uk-UA"/>
              </w:rPr>
            </w:pPr>
            <w:r w:rsidRPr="004F5D8B">
              <w:rPr>
                <w:rFonts w:ascii="Times New Roman" w:hAnsi="Times New Roman"/>
                <w:bCs/>
                <w:sz w:val="26"/>
                <w:szCs w:val="26"/>
                <w:lang w:val="uk-UA"/>
              </w:rPr>
              <w:t>Вартість та специфікація матеріалів</w:t>
            </w:r>
            <w:r w:rsidR="00843938" w:rsidRPr="004F5D8B">
              <w:rPr>
                <w:rFonts w:ascii="Times New Roman" w:hAnsi="Times New Roman"/>
                <w:bCs/>
                <w:sz w:val="26"/>
                <w:szCs w:val="26"/>
                <w:lang w:val="uk-UA"/>
              </w:rPr>
              <w:t xml:space="preserve"> і обладнання</w:t>
            </w:r>
          </w:p>
        </w:tc>
        <w:tc>
          <w:tcPr>
            <w:tcW w:w="2918" w:type="dxa"/>
          </w:tcPr>
          <w:p w14:paraId="4BA21A9D" w14:textId="3BBA4D52" w:rsidR="008B3EA0" w:rsidRPr="004F5D8B" w:rsidRDefault="008B3EA0" w:rsidP="00D3488E">
            <w:pPr>
              <w:tabs>
                <w:tab w:val="num" w:pos="737"/>
              </w:tabs>
              <w:spacing w:before="200" w:after="80" w:line="276" w:lineRule="auto"/>
              <w:jc w:val="both"/>
              <w:rPr>
                <w:rFonts w:ascii="Times New Roman" w:hAnsi="Times New Roman"/>
                <w:bCs/>
                <w:sz w:val="26"/>
                <w:szCs w:val="26"/>
                <w:lang w:val="uk-UA"/>
              </w:rPr>
            </w:pPr>
            <w:r w:rsidRPr="004F5D8B">
              <w:rPr>
                <w:rFonts w:ascii="Times New Roman" w:hAnsi="Times New Roman"/>
                <w:bCs/>
                <w:sz w:val="26"/>
                <w:szCs w:val="26"/>
                <w:lang w:val="uk-UA"/>
              </w:rPr>
              <w:t xml:space="preserve">UAH </w:t>
            </w:r>
            <w:r w:rsidR="00F37B01">
              <w:rPr>
                <w:rFonts w:ascii="Times New Roman" w:hAnsi="Times New Roman"/>
                <w:bCs/>
                <w:sz w:val="26"/>
                <w:szCs w:val="26"/>
                <w:lang w:val="uk-UA"/>
              </w:rPr>
              <w:t>00 грн.</w:t>
            </w:r>
          </w:p>
        </w:tc>
      </w:tr>
      <w:tr w:rsidR="008B3EA0" w:rsidRPr="004F5D8B" w14:paraId="68710A9A" w14:textId="77777777" w:rsidTr="00D3488E">
        <w:tc>
          <w:tcPr>
            <w:tcW w:w="6069" w:type="dxa"/>
          </w:tcPr>
          <w:p w14:paraId="54096271" w14:textId="5B6037A3" w:rsidR="008B3EA0" w:rsidRPr="00D3488E" w:rsidRDefault="008B3EA0" w:rsidP="00D3488E">
            <w:pPr>
              <w:tabs>
                <w:tab w:val="num" w:pos="737"/>
              </w:tabs>
              <w:spacing w:before="200" w:after="80" w:line="276" w:lineRule="auto"/>
              <w:jc w:val="both"/>
              <w:rPr>
                <w:rFonts w:ascii="Times New Roman" w:hAnsi="Times New Roman"/>
                <w:bCs/>
                <w:sz w:val="26"/>
                <w:szCs w:val="26"/>
                <w:lang w:val="uk-UA"/>
              </w:rPr>
            </w:pPr>
            <w:r w:rsidRPr="004F5D8B">
              <w:rPr>
                <w:rFonts w:ascii="Times New Roman" w:hAnsi="Times New Roman"/>
                <w:sz w:val="26"/>
                <w:szCs w:val="26"/>
                <w:lang w:val="uk-UA"/>
              </w:rPr>
              <w:t xml:space="preserve">Вартість та специфікація робіт </w:t>
            </w:r>
          </w:p>
        </w:tc>
        <w:tc>
          <w:tcPr>
            <w:tcW w:w="2918" w:type="dxa"/>
          </w:tcPr>
          <w:p w14:paraId="071269C9" w14:textId="743D2EDE" w:rsidR="008B3EA0" w:rsidRPr="004F5D8B" w:rsidRDefault="008B3EA0" w:rsidP="00D3488E">
            <w:pPr>
              <w:tabs>
                <w:tab w:val="num" w:pos="737"/>
              </w:tabs>
              <w:spacing w:before="200" w:after="80" w:line="276" w:lineRule="auto"/>
              <w:jc w:val="both"/>
              <w:rPr>
                <w:rFonts w:ascii="Times New Roman" w:hAnsi="Times New Roman"/>
                <w:bCs/>
                <w:sz w:val="26"/>
                <w:szCs w:val="26"/>
                <w:lang w:val="uk-UA"/>
              </w:rPr>
            </w:pPr>
            <w:r w:rsidRPr="004F5D8B">
              <w:rPr>
                <w:rFonts w:ascii="Times New Roman" w:hAnsi="Times New Roman"/>
                <w:bCs/>
                <w:sz w:val="26"/>
                <w:szCs w:val="26"/>
                <w:lang w:val="uk-UA"/>
              </w:rPr>
              <w:t xml:space="preserve">UAH </w:t>
            </w:r>
            <w:r w:rsidR="00F37B01">
              <w:rPr>
                <w:rFonts w:ascii="Times New Roman" w:hAnsi="Times New Roman"/>
                <w:bCs/>
                <w:sz w:val="26"/>
                <w:szCs w:val="26"/>
                <w:lang w:val="uk-UA"/>
              </w:rPr>
              <w:t>0 грн.</w:t>
            </w:r>
          </w:p>
        </w:tc>
      </w:tr>
      <w:tr w:rsidR="008B3EA0" w:rsidRPr="004F5D8B" w14:paraId="5C6E2CC9" w14:textId="77777777" w:rsidTr="00D3488E">
        <w:tc>
          <w:tcPr>
            <w:tcW w:w="6069" w:type="dxa"/>
          </w:tcPr>
          <w:p w14:paraId="53B093D4" w14:textId="04945957" w:rsidR="008B3EA0" w:rsidRPr="00D3488E" w:rsidRDefault="00D3488E" w:rsidP="00D3488E">
            <w:pPr>
              <w:tabs>
                <w:tab w:val="num" w:pos="737"/>
                <w:tab w:val="left" w:pos="3525"/>
              </w:tabs>
              <w:spacing w:before="200" w:after="80" w:line="276" w:lineRule="auto"/>
              <w:jc w:val="both"/>
              <w:rPr>
                <w:rFonts w:ascii="Times New Roman" w:hAnsi="Times New Roman"/>
                <w:sz w:val="26"/>
                <w:szCs w:val="26"/>
                <w:lang w:val="uk-UA"/>
              </w:rPr>
            </w:pPr>
            <w:r>
              <w:rPr>
                <w:rFonts w:ascii="Times New Roman" w:hAnsi="Times New Roman"/>
                <w:sz w:val="26"/>
                <w:szCs w:val="26"/>
                <w:lang w:val="uk-UA"/>
              </w:rPr>
              <w:t>Вартість робіт по кожному пункту</w:t>
            </w:r>
          </w:p>
        </w:tc>
        <w:tc>
          <w:tcPr>
            <w:tcW w:w="2918" w:type="dxa"/>
          </w:tcPr>
          <w:p w14:paraId="38241CB5" w14:textId="0440A0D6" w:rsidR="008B3EA0" w:rsidRPr="004F5D8B" w:rsidRDefault="00D3488E" w:rsidP="00D3488E">
            <w:pPr>
              <w:tabs>
                <w:tab w:val="num" w:pos="737"/>
              </w:tabs>
              <w:spacing w:before="200" w:after="80" w:line="276" w:lineRule="auto"/>
              <w:jc w:val="both"/>
              <w:rPr>
                <w:rFonts w:ascii="Times New Roman" w:hAnsi="Times New Roman"/>
                <w:bCs/>
                <w:sz w:val="26"/>
                <w:szCs w:val="26"/>
                <w:lang w:val="uk-UA"/>
              </w:rPr>
            </w:pPr>
            <w:r w:rsidRPr="004F5D8B">
              <w:rPr>
                <w:rFonts w:ascii="Times New Roman" w:hAnsi="Times New Roman"/>
                <w:bCs/>
                <w:sz w:val="26"/>
                <w:szCs w:val="26"/>
                <w:lang w:val="uk-UA"/>
              </w:rPr>
              <w:t xml:space="preserve">UAH </w:t>
            </w:r>
            <w:r>
              <w:rPr>
                <w:rFonts w:ascii="Times New Roman" w:hAnsi="Times New Roman"/>
                <w:bCs/>
                <w:sz w:val="26"/>
                <w:szCs w:val="26"/>
                <w:lang w:val="uk-UA"/>
              </w:rPr>
              <w:t>0 грн.</w:t>
            </w:r>
          </w:p>
        </w:tc>
      </w:tr>
      <w:tr w:rsidR="00D3488E" w:rsidRPr="004F5D8B" w14:paraId="013651CF" w14:textId="77777777" w:rsidTr="00D3488E">
        <w:tc>
          <w:tcPr>
            <w:tcW w:w="6069" w:type="dxa"/>
          </w:tcPr>
          <w:p w14:paraId="08D02821" w14:textId="6C6B8F6C" w:rsidR="00D3488E" w:rsidRPr="004F5D8B" w:rsidRDefault="00D3488E" w:rsidP="00D3488E">
            <w:pPr>
              <w:tabs>
                <w:tab w:val="num" w:pos="737"/>
                <w:tab w:val="left" w:pos="3525"/>
              </w:tabs>
              <w:spacing w:before="200" w:after="80" w:line="276" w:lineRule="auto"/>
              <w:jc w:val="both"/>
              <w:rPr>
                <w:rFonts w:ascii="Times New Roman" w:hAnsi="Times New Roman"/>
                <w:b/>
                <w:bCs/>
                <w:sz w:val="26"/>
                <w:szCs w:val="26"/>
                <w:lang w:val="uk-UA"/>
              </w:rPr>
            </w:pPr>
            <w:r w:rsidRPr="004F5D8B">
              <w:rPr>
                <w:rFonts w:ascii="Times New Roman" w:hAnsi="Times New Roman"/>
                <w:b/>
                <w:bCs/>
                <w:sz w:val="26"/>
                <w:szCs w:val="26"/>
                <w:lang w:val="uk-UA"/>
              </w:rPr>
              <w:t xml:space="preserve">Загальна вартість </w:t>
            </w:r>
          </w:p>
        </w:tc>
        <w:tc>
          <w:tcPr>
            <w:tcW w:w="2918" w:type="dxa"/>
          </w:tcPr>
          <w:p w14:paraId="34A035A2" w14:textId="756A0EA7" w:rsidR="00D3488E" w:rsidRPr="004F5D8B" w:rsidRDefault="00D3488E" w:rsidP="00D3488E">
            <w:pPr>
              <w:tabs>
                <w:tab w:val="num" w:pos="737"/>
              </w:tabs>
              <w:spacing w:before="200" w:after="80" w:line="276" w:lineRule="auto"/>
              <w:jc w:val="both"/>
              <w:rPr>
                <w:rFonts w:ascii="Times New Roman" w:hAnsi="Times New Roman"/>
                <w:bCs/>
                <w:sz w:val="26"/>
                <w:szCs w:val="26"/>
                <w:lang w:val="uk-UA"/>
              </w:rPr>
            </w:pPr>
            <w:r w:rsidRPr="004F5D8B">
              <w:rPr>
                <w:rFonts w:ascii="Times New Roman" w:hAnsi="Times New Roman"/>
                <w:bCs/>
                <w:sz w:val="26"/>
                <w:szCs w:val="26"/>
                <w:lang w:val="uk-UA"/>
              </w:rPr>
              <w:t>UAH</w:t>
            </w:r>
            <w:r>
              <w:rPr>
                <w:rFonts w:ascii="Times New Roman" w:hAnsi="Times New Roman"/>
                <w:bCs/>
                <w:sz w:val="26"/>
                <w:szCs w:val="26"/>
                <w:lang w:val="uk-UA"/>
              </w:rPr>
              <w:t xml:space="preserve"> 00 грн.</w:t>
            </w:r>
          </w:p>
        </w:tc>
      </w:tr>
    </w:tbl>
    <w:p w14:paraId="09B8FD7B" w14:textId="0D236DC7" w:rsidR="008B3EA0" w:rsidRPr="004F5D8B" w:rsidRDefault="00D3488E" w:rsidP="00D843DA">
      <w:pPr>
        <w:pStyle w:val="af0"/>
        <w:numPr>
          <w:ilvl w:val="0"/>
          <w:numId w:val="12"/>
        </w:numPr>
        <w:spacing w:before="200" w:after="80" w:line="276" w:lineRule="auto"/>
        <w:jc w:val="both"/>
        <w:rPr>
          <w:rFonts w:ascii="Times New Roman" w:hAnsi="Times New Roman"/>
          <w:bCs/>
          <w:sz w:val="26"/>
          <w:szCs w:val="26"/>
          <w:lang w:val="uk-UA"/>
        </w:rPr>
      </w:pPr>
      <w:r>
        <w:rPr>
          <w:rFonts w:ascii="Times New Roman" w:hAnsi="Times New Roman"/>
          <w:bCs/>
          <w:sz w:val="26"/>
          <w:szCs w:val="26"/>
          <w:lang w:val="uk-UA"/>
        </w:rPr>
        <w:br w:type="textWrapping" w:clear="all"/>
      </w:r>
      <w:r w:rsidR="008B3EA0" w:rsidRPr="004F5D8B">
        <w:rPr>
          <w:rFonts w:ascii="Times New Roman" w:hAnsi="Times New Roman"/>
          <w:bCs/>
          <w:sz w:val="26"/>
          <w:szCs w:val="26"/>
          <w:lang w:val="uk-UA"/>
        </w:rPr>
        <w:t xml:space="preserve">Графік виконання робіт (від моменту підписання Договору / листа про наміри) </w:t>
      </w:r>
    </w:p>
    <w:tbl>
      <w:tblPr>
        <w:tblStyle w:val="a8"/>
        <w:tblW w:w="0" w:type="auto"/>
        <w:tblInd w:w="817" w:type="dxa"/>
        <w:tblLook w:val="04A0" w:firstRow="1" w:lastRow="0" w:firstColumn="1" w:lastColumn="0" w:noHBand="0" w:noVBand="1"/>
      </w:tblPr>
      <w:tblGrid>
        <w:gridCol w:w="6237"/>
        <w:gridCol w:w="2976"/>
      </w:tblGrid>
      <w:tr w:rsidR="008B3EA0" w:rsidRPr="004F5D8B" w14:paraId="22B1EB38" w14:textId="77777777" w:rsidTr="003B49B8">
        <w:tc>
          <w:tcPr>
            <w:tcW w:w="6237" w:type="dxa"/>
          </w:tcPr>
          <w:p w14:paraId="18E0FEB9" w14:textId="77777777" w:rsidR="008B3EA0" w:rsidRPr="004F5D8B" w:rsidRDefault="008B3EA0" w:rsidP="003B49B8">
            <w:pPr>
              <w:tabs>
                <w:tab w:val="num" w:pos="737"/>
              </w:tabs>
              <w:spacing w:before="200" w:after="80" w:line="276" w:lineRule="auto"/>
              <w:jc w:val="both"/>
              <w:rPr>
                <w:rFonts w:ascii="Times New Roman" w:hAnsi="Times New Roman"/>
                <w:bCs/>
                <w:sz w:val="26"/>
                <w:szCs w:val="26"/>
                <w:lang w:val="uk-UA"/>
              </w:rPr>
            </w:pPr>
            <w:r w:rsidRPr="004F5D8B">
              <w:rPr>
                <w:rFonts w:ascii="Times New Roman" w:hAnsi="Times New Roman"/>
                <w:bCs/>
                <w:sz w:val="26"/>
                <w:szCs w:val="26"/>
                <w:lang w:val="uk-UA"/>
              </w:rPr>
              <w:t>Поставка матеріалів</w:t>
            </w:r>
            <w:r w:rsidR="00843938" w:rsidRPr="004F5D8B">
              <w:rPr>
                <w:rFonts w:ascii="Times New Roman" w:hAnsi="Times New Roman"/>
                <w:bCs/>
                <w:sz w:val="26"/>
                <w:szCs w:val="26"/>
                <w:lang w:val="uk-UA"/>
              </w:rPr>
              <w:t xml:space="preserve"> і обладнання</w:t>
            </w:r>
          </w:p>
        </w:tc>
        <w:tc>
          <w:tcPr>
            <w:tcW w:w="2976" w:type="dxa"/>
          </w:tcPr>
          <w:p w14:paraId="0A98CB0A" w14:textId="08A70FEF" w:rsidR="008B3EA0" w:rsidRPr="004F5D8B" w:rsidRDefault="008B3EA0" w:rsidP="008B7315">
            <w:pPr>
              <w:tabs>
                <w:tab w:val="num" w:pos="737"/>
              </w:tabs>
              <w:spacing w:before="200" w:after="80" w:line="276" w:lineRule="auto"/>
              <w:jc w:val="both"/>
              <w:rPr>
                <w:rFonts w:ascii="Times New Roman" w:hAnsi="Times New Roman"/>
                <w:bCs/>
                <w:sz w:val="26"/>
                <w:szCs w:val="26"/>
                <w:lang w:val="uk-UA"/>
              </w:rPr>
            </w:pPr>
            <w:proofErr w:type="spellStart"/>
            <w:r w:rsidRPr="004F5D8B">
              <w:rPr>
                <w:rFonts w:ascii="Times New Roman" w:hAnsi="Times New Roman"/>
                <w:bCs/>
                <w:sz w:val="26"/>
                <w:szCs w:val="26"/>
                <w:lang w:val="uk-UA"/>
              </w:rPr>
              <w:t>тиж</w:t>
            </w:r>
            <w:proofErr w:type="spellEnd"/>
            <w:r w:rsidRPr="004F5D8B">
              <w:rPr>
                <w:rFonts w:ascii="Times New Roman" w:hAnsi="Times New Roman"/>
                <w:bCs/>
                <w:sz w:val="26"/>
                <w:szCs w:val="26"/>
                <w:lang w:val="uk-UA"/>
              </w:rPr>
              <w:t xml:space="preserve">/днів </w:t>
            </w:r>
            <w:r w:rsidR="008B7315">
              <w:rPr>
                <w:rFonts w:ascii="Times New Roman" w:hAnsi="Times New Roman"/>
                <w:bCs/>
                <w:sz w:val="26"/>
                <w:szCs w:val="26"/>
                <w:lang w:val="uk-UA"/>
              </w:rPr>
              <w:t xml:space="preserve"> </w:t>
            </w:r>
          </w:p>
        </w:tc>
      </w:tr>
      <w:tr w:rsidR="008B3EA0" w:rsidRPr="004F5D8B" w14:paraId="3674037E" w14:textId="77777777" w:rsidTr="003B49B8">
        <w:trPr>
          <w:trHeight w:val="459"/>
        </w:trPr>
        <w:tc>
          <w:tcPr>
            <w:tcW w:w="6237" w:type="dxa"/>
          </w:tcPr>
          <w:p w14:paraId="1E9979BE" w14:textId="77777777" w:rsidR="008B3EA0" w:rsidRPr="004F5D8B" w:rsidRDefault="008B3EA0" w:rsidP="003B49B8">
            <w:pPr>
              <w:tabs>
                <w:tab w:val="num" w:pos="737"/>
              </w:tabs>
              <w:spacing w:before="200" w:after="80" w:line="276" w:lineRule="auto"/>
              <w:jc w:val="both"/>
              <w:rPr>
                <w:rFonts w:ascii="Times New Roman" w:hAnsi="Times New Roman"/>
                <w:bCs/>
                <w:sz w:val="26"/>
                <w:szCs w:val="26"/>
                <w:lang w:val="uk-UA"/>
              </w:rPr>
            </w:pPr>
            <w:r w:rsidRPr="004F5D8B">
              <w:rPr>
                <w:rFonts w:ascii="Times New Roman" w:hAnsi="Times New Roman"/>
                <w:bCs/>
                <w:sz w:val="26"/>
                <w:szCs w:val="26"/>
                <w:lang w:val="uk-UA"/>
              </w:rPr>
              <w:t xml:space="preserve">Виконання робіт </w:t>
            </w:r>
          </w:p>
        </w:tc>
        <w:tc>
          <w:tcPr>
            <w:tcW w:w="2976" w:type="dxa"/>
          </w:tcPr>
          <w:p w14:paraId="00E042EC" w14:textId="2AFAEB3F" w:rsidR="008B3EA0" w:rsidRPr="004F5D8B" w:rsidRDefault="008B3EA0" w:rsidP="008B7315">
            <w:pPr>
              <w:tabs>
                <w:tab w:val="num" w:pos="737"/>
              </w:tabs>
              <w:spacing w:before="200" w:after="80" w:line="276" w:lineRule="auto"/>
              <w:jc w:val="both"/>
              <w:rPr>
                <w:rFonts w:ascii="Times New Roman" w:hAnsi="Times New Roman"/>
                <w:bCs/>
                <w:sz w:val="26"/>
                <w:szCs w:val="26"/>
                <w:lang w:val="uk-UA"/>
              </w:rPr>
            </w:pPr>
            <w:proofErr w:type="spellStart"/>
            <w:r w:rsidRPr="004F5D8B">
              <w:rPr>
                <w:rFonts w:ascii="Times New Roman" w:hAnsi="Times New Roman"/>
                <w:bCs/>
                <w:sz w:val="26"/>
                <w:szCs w:val="26"/>
                <w:lang w:val="uk-UA"/>
              </w:rPr>
              <w:t>тиж</w:t>
            </w:r>
            <w:proofErr w:type="spellEnd"/>
            <w:r w:rsidRPr="004F5D8B">
              <w:rPr>
                <w:rFonts w:ascii="Times New Roman" w:hAnsi="Times New Roman"/>
                <w:bCs/>
                <w:sz w:val="26"/>
                <w:szCs w:val="26"/>
                <w:lang w:val="uk-UA"/>
              </w:rPr>
              <w:t xml:space="preserve">/днів </w:t>
            </w:r>
          </w:p>
        </w:tc>
      </w:tr>
      <w:tr w:rsidR="008B3EA0" w:rsidRPr="004F5D8B" w14:paraId="02B92AFD" w14:textId="77777777" w:rsidTr="003B49B8">
        <w:tc>
          <w:tcPr>
            <w:tcW w:w="6237" w:type="dxa"/>
          </w:tcPr>
          <w:p w14:paraId="1BB6D59D" w14:textId="77777777" w:rsidR="008B3EA0" w:rsidRPr="004F5D8B" w:rsidRDefault="008B3EA0" w:rsidP="003B49B8">
            <w:pPr>
              <w:tabs>
                <w:tab w:val="num" w:pos="737"/>
              </w:tabs>
              <w:spacing w:before="200" w:after="80" w:line="276" w:lineRule="auto"/>
              <w:jc w:val="both"/>
              <w:rPr>
                <w:rFonts w:ascii="Times New Roman" w:hAnsi="Times New Roman"/>
                <w:b/>
                <w:sz w:val="26"/>
                <w:szCs w:val="26"/>
                <w:lang w:val="uk-UA"/>
              </w:rPr>
            </w:pPr>
            <w:r w:rsidRPr="004F5D8B">
              <w:rPr>
                <w:rFonts w:ascii="Times New Roman" w:hAnsi="Times New Roman"/>
                <w:b/>
                <w:sz w:val="26"/>
                <w:szCs w:val="26"/>
                <w:lang w:val="uk-UA"/>
              </w:rPr>
              <w:t>Загальний термін поставки та виконання робіт (робочих)</w:t>
            </w:r>
          </w:p>
        </w:tc>
        <w:tc>
          <w:tcPr>
            <w:tcW w:w="2976" w:type="dxa"/>
          </w:tcPr>
          <w:p w14:paraId="502DA8FF" w14:textId="43008815" w:rsidR="008B3EA0" w:rsidRPr="004F5D8B" w:rsidRDefault="008B3EA0" w:rsidP="008B7315">
            <w:pPr>
              <w:tabs>
                <w:tab w:val="num" w:pos="737"/>
              </w:tabs>
              <w:spacing w:before="200" w:after="80" w:line="276" w:lineRule="auto"/>
              <w:jc w:val="both"/>
              <w:rPr>
                <w:rFonts w:ascii="Times New Roman" w:hAnsi="Times New Roman"/>
                <w:bCs/>
                <w:sz w:val="26"/>
                <w:szCs w:val="26"/>
                <w:lang w:val="uk-UA"/>
              </w:rPr>
            </w:pPr>
            <w:proofErr w:type="spellStart"/>
            <w:r w:rsidRPr="004F5D8B">
              <w:rPr>
                <w:rFonts w:ascii="Times New Roman" w:hAnsi="Times New Roman"/>
                <w:bCs/>
                <w:sz w:val="26"/>
                <w:szCs w:val="26"/>
                <w:lang w:val="uk-UA"/>
              </w:rPr>
              <w:t>тиж</w:t>
            </w:r>
            <w:proofErr w:type="spellEnd"/>
            <w:r w:rsidRPr="004F5D8B">
              <w:rPr>
                <w:rFonts w:ascii="Times New Roman" w:hAnsi="Times New Roman"/>
                <w:bCs/>
                <w:sz w:val="26"/>
                <w:szCs w:val="26"/>
                <w:lang w:val="uk-UA"/>
              </w:rPr>
              <w:t>/днів</w:t>
            </w:r>
          </w:p>
        </w:tc>
      </w:tr>
    </w:tbl>
    <w:p w14:paraId="14B2D20D" w14:textId="77777777" w:rsidR="008B3EA0" w:rsidRPr="004F5D8B" w:rsidRDefault="008B3EA0" w:rsidP="008B3EA0">
      <w:pPr>
        <w:spacing w:line="276" w:lineRule="auto"/>
        <w:jc w:val="both"/>
        <w:rPr>
          <w:rFonts w:ascii="Times New Roman" w:hAnsi="Times New Roman"/>
          <w:sz w:val="26"/>
          <w:szCs w:val="26"/>
          <w:lang w:val="uk-UA"/>
        </w:rPr>
      </w:pPr>
    </w:p>
    <w:p w14:paraId="2B3101A9" w14:textId="77777777" w:rsidR="008B3EA0" w:rsidRPr="004F5D8B" w:rsidRDefault="008B3EA0" w:rsidP="00D843DA">
      <w:pPr>
        <w:pStyle w:val="af0"/>
        <w:numPr>
          <w:ilvl w:val="0"/>
          <w:numId w:val="12"/>
        </w:numPr>
        <w:spacing w:line="276" w:lineRule="auto"/>
        <w:jc w:val="both"/>
        <w:rPr>
          <w:rFonts w:ascii="Times New Roman" w:hAnsi="Times New Roman"/>
          <w:sz w:val="26"/>
          <w:szCs w:val="26"/>
          <w:lang w:val="uk-UA"/>
        </w:rPr>
      </w:pPr>
      <w:r w:rsidRPr="004F5D8B">
        <w:rPr>
          <w:rFonts w:ascii="Times New Roman" w:hAnsi="Times New Roman"/>
          <w:sz w:val="26"/>
          <w:szCs w:val="26"/>
          <w:lang w:val="uk-UA"/>
        </w:rPr>
        <w:t xml:space="preserve">Умови оплати: </w:t>
      </w:r>
    </w:p>
    <w:tbl>
      <w:tblPr>
        <w:tblStyle w:val="a8"/>
        <w:tblpPr w:leftFromText="180" w:rightFromText="180" w:vertAnchor="text" w:horzAnchor="margin" w:tblpX="817" w:tblpY="241"/>
        <w:tblW w:w="0" w:type="auto"/>
        <w:tblLook w:val="04A0" w:firstRow="1" w:lastRow="0" w:firstColumn="1" w:lastColumn="0" w:noHBand="0" w:noVBand="1"/>
      </w:tblPr>
      <w:tblGrid>
        <w:gridCol w:w="1863"/>
        <w:gridCol w:w="7687"/>
      </w:tblGrid>
      <w:tr w:rsidR="008B3EA0" w:rsidRPr="004F5D8B" w14:paraId="772CA4BC" w14:textId="77777777" w:rsidTr="003B49B8">
        <w:trPr>
          <w:trHeight w:val="434"/>
        </w:trPr>
        <w:tc>
          <w:tcPr>
            <w:tcW w:w="9213" w:type="dxa"/>
            <w:gridSpan w:val="2"/>
            <w:vAlign w:val="center"/>
          </w:tcPr>
          <w:p w14:paraId="12197F13" w14:textId="77777777" w:rsidR="008B3EA0" w:rsidRPr="004F5D8B" w:rsidRDefault="008B3EA0" w:rsidP="003B49B8">
            <w:pPr>
              <w:spacing w:line="276" w:lineRule="auto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4F5D8B">
              <w:rPr>
                <w:rFonts w:ascii="Times New Roman" w:hAnsi="Times New Roman"/>
                <w:sz w:val="26"/>
                <w:szCs w:val="26"/>
                <w:lang w:val="uk-UA"/>
              </w:rPr>
              <w:t xml:space="preserve">  Матеріали,  роботи</w:t>
            </w:r>
          </w:p>
        </w:tc>
      </w:tr>
      <w:tr w:rsidR="008B3EA0" w:rsidRPr="004F5D8B" w14:paraId="57AEF3B3" w14:textId="77777777" w:rsidTr="003B49B8">
        <w:trPr>
          <w:trHeight w:val="434"/>
        </w:trPr>
        <w:tc>
          <w:tcPr>
            <w:tcW w:w="1526" w:type="dxa"/>
            <w:vAlign w:val="center"/>
          </w:tcPr>
          <w:p w14:paraId="06B8C047" w14:textId="469E43A5" w:rsidR="008B3EA0" w:rsidRPr="004F5D8B" w:rsidRDefault="008B3EA0" w:rsidP="007C6DEA">
            <w:pPr>
              <w:spacing w:line="276" w:lineRule="auto"/>
              <w:jc w:val="center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4F5D8B">
              <w:rPr>
                <w:rFonts w:ascii="Times New Roman" w:hAnsi="Times New Roman"/>
                <w:sz w:val="26"/>
                <w:szCs w:val="26"/>
                <w:lang w:val="uk-UA"/>
              </w:rPr>
              <w:lastRenderedPageBreak/>
              <w:t>%</w:t>
            </w:r>
          </w:p>
        </w:tc>
        <w:tc>
          <w:tcPr>
            <w:tcW w:w="7687" w:type="dxa"/>
            <w:vAlign w:val="center"/>
          </w:tcPr>
          <w:p w14:paraId="78B5208F" w14:textId="77777777" w:rsidR="008B3EA0" w:rsidRPr="004F5D8B" w:rsidRDefault="008B3EA0" w:rsidP="003B49B8">
            <w:pPr>
              <w:spacing w:line="276" w:lineRule="auto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4F5D8B">
              <w:rPr>
                <w:rFonts w:ascii="Times New Roman" w:hAnsi="Times New Roman"/>
                <w:sz w:val="26"/>
                <w:szCs w:val="26"/>
                <w:lang w:val="uk-UA"/>
              </w:rPr>
              <w:t>Передоплата</w:t>
            </w:r>
          </w:p>
        </w:tc>
      </w:tr>
      <w:tr w:rsidR="008B3EA0" w:rsidRPr="004F5D8B" w14:paraId="1E1E36B8" w14:textId="77777777" w:rsidTr="003B49B8">
        <w:trPr>
          <w:trHeight w:val="434"/>
        </w:trPr>
        <w:tc>
          <w:tcPr>
            <w:tcW w:w="1526" w:type="dxa"/>
            <w:vAlign w:val="center"/>
          </w:tcPr>
          <w:p w14:paraId="6DC80DA4" w14:textId="54E66F19" w:rsidR="008B3EA0" w:rsidRPr="004F5D8B" w:rsidRDefault="007C6DEA" w:rsidP="007C6DEA">
            <w:pPr>
              <w:spacing w:line="276" w:lineRule="auto"/>
              <w:jc w:val="center"/>
              <w:rPr>
                <w:rFonts w:ascii="Times New Roman" w:hAnsi="Times New Roman"/>
                <w:sz w:val="26"/>
                <w:szCs w:val="26"/>
                <w:lang w:val="uk-UA"/>
              </w:rPr>
            </w:pPr>
            <w:r>
              <w:rPr>
                <w:rFonts w:ascii="Times New Roman" w:hAnsi="Times New Roman"/>
                <w:sz w:val="26"/>
                <w:szCs w:val="26"/>
                <w:lang w:val="uk-UA"/>
              </w:rPr>
              <w:t>%</w:t>
            </w:r>
          </w:p>
        </w:tc>
        <w:tc>
          <w:tcPr>
            <w:tcW w:w="7687" w:type="dxa"/>
            <w:vAlign w:val="center"/>
          </w:tcPr>
          <w:p w14:paraId="2EC030D5" w14:textId="77777777" w:rsidR="008B3EA0" w:rsidRPr="004F5D8B" w:rsidRDefault="008B3EA0" w:rsidP="003B49B8">
            <w:pPr>
              <w:spacing w:line="276" w:lineRule="auto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4F5D8B">
              <w:rPr>
                <w:rFonts w:ascii="Times New Roman" w:hAnsi="Times New Roman"/>
                <w:sz w:val="26"/>
                <w:szCs w:val="26"/>
                <w:lang w:val="uk-UA"/>
              </w:rPr>
              <w:t>По факту  підписання акту здачі – приймання об’єкту</w:t>
            </w:r>
          </w:p>
        </w:tc>
      </w:tr>
      <w:tr w:rsidR="008B3EA0" w:rsidRPr="004F5D8B" w14:paraId="457649C0" w14:textId="77777777" w:rsidTr="003B49B8">
        <w:trPr>
          <w:trHeight w:val="434"/>
        </w:trPr>
        <w:tc>
          <w:tcPr>
            <w:tcW w:w="1526" w:type="dxa"/>
            <w:vAlign w:val="center"/>
          </w:tcPr>
          <w:p w14:paraId="0825F46F" w14:textId="77777777" w:rsidR="008B3EA0" w:rsidRPr="004F5D8B" w:rsidRDefault="008B3EA0" w:rsidP="003B49B8">
            <w:pPr>
              <w:spacing w:line="276" w:lineRule="auto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4F5D8B">
              <w:rPr>
                <w:rFonts w:ascii="Times New Roman" w:hAnsi="Times New Roman"/>
                <w:sz w:val="26"/>
                <w:szCs w:val="26"/>
                <w:lang w:val="uk-UA"/>
              </w:rPr>
              <w:t>……………..%</w:t>
            </w:r>
          </w:p>
        </w:tc>
        <w:tc>
          <w:tcPr>
            <w:tcW w:w="7687" w:type="dxa"/>
            <w:vAlign w:val="center"/>
          </w:tcPr>
          <w:p w14:paraId="331EF3A8" w14:textId="77777777" w:rsidR="008B3EA0" w:rsidRPr="004F5D8B" w:rsidRDefault="008B3EA0" w:rsidP="003B49B8">
            <w:pPr>
              <w:spacing w:line="276" w:lineRule="auto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4F5D8B">
              <w:rPr>
                <w:rFonts w:ascii="Times New Roman" w:hAnsi="Times New Roman"/>
                <w:sz w:val="26"/>
                <w:szCs w:val="26"/>
                <w:lang w:val="uk-UA"/>
              </w:rPr>
              <w:t>Відтермінування платежу</w:t>
            </w:r>
          </w:p>
        </w:tc>
      </w:tr>
    </w:tbl>
    <w:p w14:paraId="65F81CCB" w14:textId="77777777" w:rsidR="008B3EA0" w:rsidRPr="004F5D8B" w:rsidRDefault="008B3EA0" w:rsidP="008B3EA0">
      <w:pPr>
        <w:spacing w:line="276" w:lineRule="auto"/>
        <w:jc w:val="both"/>
        <w:rPr>
          <w:rFonts w:ascii="Times New Roman" w:hAnsi="Times New Roman"/>
          <w:sz w:val="26"/>
          <w:szCs w:val="26"/>
          <w:lang w:val="uk-UA"/>
        </w:rPr>
      </w:pPr>
    </w:p>
    <w:p w14:paraId="7A7593F9" w14:textId="77777777" w:rsidR="008B3EA0" w:rsidRPr="004F5D8B" w:rsidRDefault="008B3EA0" w:rsidP="008B3EA0">
      <w:pPr>
        <w:spacing w:line="276" w:lineRule="auto"/>
        <w:jc w:val="both"/>
        <w:rPr>
          <w:rFonts w:ascii="Times New Roman" w:hAnsi="Times New Roman"/>
          <w:sz w:val="26"/>
          <w:szCs w:val="26"/>
          <w:lang w:val="uk-UA"/>
        </w:rPr>
      </w:pPr>
    </w:p>
    <w:p w14:paraId="0BBABDCF" w14:textId="77777777" w:rsidR="008B3EA0" w:rsidRPr="004F5D8B" w:rsidRDefault="008B3EA0" w:rsidP="008B3EA0">
      <w:pPr>
        <w:spacing w:line="276" w:lineRule="auto"/>
        <w:jc w:val="both"/>
        <w:rPr>
          <w:rFonts w:ascii="Times New Roman" w:hAnsi="Times New Roman"/>
          <w:sz w:val="26"/>
          <w:szCs w:val="26"/>
          <w:lang w:val="uk-UA"/>
        </w:rPr>
      </w:pPr>
    </w:p>
    <w:p w14:paraId="1610558A" w14:textId="77777777" w:rsidR="008B3EA0" w:rsidRPr="004F5D8B" w:rsidRDefault="008B3EA0" w:rsidP="008B3EA0">
      <w:pPr>
        <w:spacing w:line="276" w:lineRule="auto"/>
        <w:jc w:val="both"/>
        <w:rPr>
          <w:rFonts w:ascii="Times New Roman" w:hAnsi="Times New Roman"/>
          <w:sz w:val="26"/>
          <w:szCs w:val="26"/>
          <w:lang w:val="uk-UA"/>
        </w:rPr>
      </w:pPr>
    </w:p>
    <w:p w14:paraId="0BAE5079" w14:textId="77777777" w:rsidR="008B3EA0" w:rsidRPr="004F5D8B" w:rsidRDefault="008B3EA0" w:rsidP="008B3EA0">
      <w:pPr>
        <w:spacing w:line="276" w:lineRule="auto"/>
        <w:jc w:val="both"/>
        <w:rPr>
          <w:rFonts w:ascii="Times New Roman" w:hAnsi="Times New Roman"/>
          <w:sz w:val="26"/>
          <w:szCs w:val="26"/>
          <w:lang w:val="uk-UA"/>
        </w:rPr>
      </w:pPr>
    </w:p>
    <w:p w14:paraId="3951F46B" w14:textId="77777777" w:rsidR="008B3EA0" w:rsidRPr="004F5D8B" w:rsidRDefault="008B3EA0" w:rsidP="008B3EA0">
      <w:pPr>
        <w:spacing w:line="276" w:lineRule="auto"/>
        <w:jc w:val="both"/>
        <w:rPr>
          <w:rFonts w:ascii="Times New Roman" w:hAnsi="Times New Roman"/>
          <w:sz w:val="26"/>
          <w:szCs w:val="26"/>
          <w:lang w:val="uk-UA"/>
        </w:rPr>
      </w:pPr>
    </w:p>
    <w:p w14:paraId="181A8B22" w14:textId="77777777" w:rsidR="008B3EA0" w:rsidRPr="004F5D8B" w:rsidRDefault="008B3EA0" w:rsidP="008B3EA0">
      <w:pPr>
        <w:spacing w:line="276" w:lineRule="auto"/>
        <w:jc w:val="both"/>
        <w:rPr>
          <w:rFonts w:ascii="Times New Roman" w:hAnsi="Times New Roman"/>
          <w:sz w:val="26"/>
          <w:szCs w:val="26"/>
          <w:lang w:val="uk-UA"/>
        </w:rPr>
      </w:pPr>
    </w:p>
    <w:p w14:paraId="4D585E29" w14:textId="77777777" w:rsidR="008B3EA0" w:rsidRPr="004F5D8B" w:rsidRDefault="008B3EA0" w:rsidP="00D843DA">
      <w:pPr>
        <w:pStyle w:val="af0"/>
        <w:numPr>
          <w:ilvl w:val="0"/>
          <w:numId w:val="12"/>
        </w:numPr>
        <w:spacing w:line="276" w:lineRule="auto"/>
        <w:jc w:val="both"/>
        <w:rPr>
          <w:rFonts w:ascii="Times New Roman" w:hAnsi="Times New Roman"/>
          <w:sz w:val="26"/>
          <w:szCs w:val="26"/>
          <w:lang w:val="uk-UA"/>
        </w:rPr>
      </w:pPr>
      <w:r w:rsidRPr="004F5D8B">
        <w:rPr>
          <w:rFonts w:ascii="Times New Roman" w:hAnsi="Times New Roman"/>
          <w:sz w:val="26"/>
          <w:szCs w:val="26"/>
          <w:lang w:val="uk-UA"/>
        </w:rPr>
        <w:t xml:space="preserve">Гарантійний період на матеріали </w:t>
      </w:r>
      <w:r w:rsidR="00A43297" w:rsidRPr="004F5D8B">
        <w:rPr>
          <w:rFonts w:ascii="Times New Roman" w:hAnsi="Times New Roman"/>
          <w:sz w:val="26"/>
          <w:szCs w:val="26"/>
          <w:lang w:val="uk-UA"/>
        </w:rPr>
        <w:t>та обладнання,</w:t>
      </w:r>
      <w:r w:rsidRPr="004F5D8B">
        <w:rPr>
          <w:rFonts w:ascii="Times New Roman" w:hAnsi="Times New Roman"/>
          <w:sz w:val="26"/>
          <w:szCs w:val="26"/>
          <w:lang w:val="uk-UA"/>
        </w:rPr>
        <w:t xml:space="preserve"> після введення в експлуатацію (за винятком вип</w:t>
      </w:r>
      <w:r w:rsidR="00A43297" w:rsidRPr="004F5D8B">
        <w:rPr>
          <w:rFonts w:ascii="Times New Roman" w:hAnsi="Times New Roman"/>
          <w:sz w:val="26"/>
          <w:szCs w:val="26"/>
          <w:lang w:val="uk-UA"/>
        </w:rPr>
        <w:t xml:space="preserve">адків прихованих дефектів, </w:t>
      </w:r>
      <w:r w:rsidRPr="004F5D8B">
        <w:rPr>
          <w:rFonts w:ascii="Times New Roman" w:hAnsi="Times New Roman"/>
          <w:sz w:val="26"/>
          <w:szCs w:val="26"/>
          <w:lang w:val="uk-UA"/>
        </w:rPr>
        <w:t>роки).</w:t>
      </w:r>
    </w:p>
    <w:p w14:paraId="52211752" w14:textId="77777777" w:rsidR="008B3EA0" w:rsidRPr="004F5D8B" w:rsidRDefault="008B3EA0" w:rsidP="00D843DA">
      <w:pPr>
        <w:pStyle w:val="af0"/>
        <w:numPr>
          <w:ilvl w:val="0"/>
          <w:numId w:val="12"/>
        </w:numPr>
        <w:spacing w:line="276" w:lineRule="auto"/>
        <w:jc w:val="both"/>
        <w:rPr>
          <w:rFonts w:ascii="Times New Roman" w:hAnsi="Times New Roman"/>
          <w:sz w:val="26"/>
          <w:szCs w:val="26"/>
          <w:lang w:val="uk-UA"/>
        </w:rPr>
      </w:pPr>
      <w:r w:rsidRPr="004F5D8B">
        <w:rPr>
          <w:rFonts w:ascii="Times New Roman" w:hAnsi="Times New Roman"/>
          <w:sz w:val="26"/>
          <w:szCs w:val="26"/>
          <w:lang w:val="uk-UA"/>
        </w:rPr>
        <w:t>Гарантійний період на</w:t>
      </w:r>
      <w:r w:rsidR="00A43297" w:rsidRPr="004F5D8B">
        <w:rPr>
          <w:rFonts w:ascii="Times New Roman" w:hAnsi="Times New Roman"/>
          <w:sz w:val="26"/>
          <w:szCs w:val="26"/>
          <w:lang w:val="uk-UA"/>
        </w:rPr>
        <w:t xml:space="preserve"> роботи,</w:t>
      </w:r>
      <w:r w:rsidRPr="004F5D8B">
        <w:rPr>
          <w:rFonts w:ascii="Times New Roman" w:hAnsi="Times New Roman"/>
          <w:sz w:val="26"/>
          <w:szCs w:val="26"/>
          <w:lang w:val="uk-UA"/>
        </w:rPr>
        <w:t xml:space="preserve"> після введення в експлуатацію (за винятком ви</w:t>
      </w:r>
      <w:r w:rsidR="00A43297" w:rsidRPr="004F5D8B">
        <w:rPr>
          <w:rFonts w:ascii="Times New Roman" w:hAnsi="Times New Roman"/>
          <w:sz w:val="26"/>
          <w:szCs w:val="26"/>
          <w:lang w:val="uk-UA"/>
        </w:rPr>
        <w:t>падків прихованих дефектів,</w:t>
      </w:r>
      <w:r w:rsidRPr="004F5D8B">
        <w:rPr>
          <w:rFonts w:ascii="Times New Roman" w:hAnsi="Times New Roman"/>
          <w:sz w:val="26"/>
          <w:szCs w:val="26"/>
          <w:lang w:val="uk-UA"/>
        </w:rPr>
        <w:t xml:space="preserve"> роки).</w:t>
      </w:r>
    </w:p>
    <w:p w14:paraId="5A88891E" w14:textId="77777777" w:rsidR="00F01444" w:rsidRPr="00F55EE5" w:rsidRDefault="00F01444" w:rsidP="00915C1E">
      <w:pPr>
        <w:pStyle w:val="af0"/>
        <w:ind w:left="927"/>
        <w:jc w:val="both"/>
        <w:rPr>
          <w:rFonts w:ascii="Arial" w:hAnsi="Arial" w:cs="Arial"/>
          <w:sz w:val="24"/>
          <w:szCs w:val="24"/>
          <w:lang w:val="uk-UA"/>
        </w:rPr>
      </w:pPr>
    </w:p>
    <w:p w14:paraId="4301260E" w14:textId="17A067AE" w:rsidR="00C26019" w:rsidRPr="00F55EE5" w:rsidRDefault="00C26019">
      <w:pPr>
        <w:pStyle w:val="af0"/>
        <w:spacing w:line="480" w:lineRule="auto"/>
        <w:ind w:left="924"/>
        <w:jc w:val="both"/>
        <w:rPr>
          <w:rFonts w:ascii="Arial" w:hAnsi="Arial" w:cs="Arial"/>
          <w:b/>
          <w:sz w:val="24"/>
          <w:szCs w:val="24"/>
          <w:lang w:val="uk-UA"/>
        </w:rPr>
      </w:pPr>
    </w:p>
    <w:sectPr w:rsidR="00C26019" w:rsidRPr="00F55EE5" w:rsidSect="000C68F2">
      <w:headerReference w:type="default" r:id="rId27"/>
      <w:footerReference w:type="default" r:id="rId28"/>
      <w:headerReference w:type="first" r:id="rId29"/>
      <w:footerReference w:type="first" r:id="rId30"/>
      <w:pgSz w:w="11906" w:h="16838" w:code="9"/>
      <w:pgMar w:top="993" w:right="707" w:bottom="1276" w:left="1276" w:header="284" w:footer="130" w:gutter="0"/>
      <w:pgNumType w:start="1"/>
      <w:cols w:space="720"/>
      <w:docGrid w:linePitch="2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911C8E0" w14:textId="77777777" w:rsidR="00BA5E9A" w:rsidRDefault="00BA5E9A">
      <w:r>
        <w:separator/>
      </w:r>
    </w:p>
  </w:endnote>
  <w:endnote w:type="continuationSeparator" w:id="0">
    <w:p w14:paraId="2AF582AA" w14:textId="77777777" w:rsidR="00BA5E9A" w:rsidRDefault="00BA5E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817792900"/>
      <w:docPartObj>
        <w:docPartGallery w:val="Page Numbers (Bottom of Page)"/>
        <w:docPartUnique/>
      </w:docPartObj>
    </w:sdtPr>
    <w:sdtContent>
      <w:p w14:paraId="53EE2C06" w14:textId="77777777" w:rsidR="00C20E37" w:rsidRDefault="00C20E3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C6DEA" w:rsidRPr="007C6DEA">
          <w:rPr>
            <w:noProof/>
            <w:lang w:val="ru-RU"/>
          </w:rPr>
          <w:t>1</w:t>
        </w:r>
        <w:r>
          <w:fldChar w:fldCharType="end"/>
        </w:r>
      </w:p>
    </w:sdtContent>
  </w:sdt>
  <w:p w14:paraId="731BCF33" w14:textId="77777777" w:rsidR="00C20E37" w:rsidRPr="007122FD" w:rsidRDefault="00C20E37" w:rsidP="00773BE1">
    <w:pPr>
      <w:pStyle w:val="a5"/>
      <w:tabs>
        <w:tab w:val="clear" w:pos="6521"/>
        <w:tab w:val="right" w:pos="6946"/>
      </w:tabs>
      <w:rPr>
        <w:color w:val="808080"/>
        <w:sz w:val="12"/>
        <w:szCs w:val="12"/>
        <w:lang w:val="ru-RU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73F93F" w14:textId="77777777" w:rsidR="00C20E37" w:rsidRPr="00E07705" w:rsidRDefault="00C20E37" w:rsidP="00D26B5D">
    <w:pPr>
      <w:tabs>
        <w:tab w:val="center" w:pos="4770"/>
        <w:tab w:val="right" w:pos="9810"/>
      </w:tabs>
      <w:rPr>
        <w:szCs w:val="17"/>
        <w:u w:val="single"/>
        <w:lang w:val="en-GB"/>
      </w:rPr>
    </w:pPr>
    <w:r>
      <w:rPr>
        <w:szCs w:val="17"/>
        <w:u w:val="single"/>
        <w:lang w:val="en-GB"/>
      </w:rPr>
      <w:tab/>
    </w:r>
    <w:r>
      <w:rPr>
        <w:szCs w:val="17"/>
        <w:u w:val="single"/>
        <w:lang w:val="en-GB"/>
      </w:rPr>
      <w:tab/>
    </w:r>
  </w:p>
  <w:p w14:paraId="002DBF17" w14:textId="77777777" w:rsidR="00C20E37" w:rsidRPr="00775BBB" w:rsidRDefault="00C20E37" w:rsidP="00B90C84">
    <w:pPr>
      <w:tabs>
        <w:tab w:val="center" w:pos="4770"/>
        <w:tab w:val="right" w:pos="9810"/>
      </w:tabs>
      <w:rPr>
        <w:szCs w:val="17"/>
        <w:lang w:val="en-GB"/>
      </w:rPr>
    </w:pPr>
    <w:r w:rsidRPr="00775BBB">
      <w:rPr>
        <w:szCs w:val="17"/>
        <w:lang w:val="en-GB"/>
      </w:rPr>
      <w:t xml:space="preserve">Author: </w:t>
    </w:r>
    <w:proofErr w:type="spellStart"/>
    <w:r w:rsidRPr="00775BBB">
      <w:rPr>
        <w:szCs w:val="17"/>
        <w:highlight w:val="yellow"/>
        <w:lang w:val="en-GB"/>
      </w:rPr>
      <w:t>xxxxx</w:t>
    </w:r>
    <w:proofErr w:type="spellEnd"/>
    <w:r w:rsidRPr="00775BBB">
      <w:rPr>
        <w:szCs w:val="17"/>
        <w:lang w:val="en-GB"/>
      </w:rPr>
      <w:tab/>
    </w:r>
    <w:r>
      <w:rPr>
        <w:szCs w:val="17"/>
        <w:lang w:val="en-GB"/>
      </w:rPr>
      <w:t xml:space="preserve">Appendix 9 - </w:t>
    </w:r>
    <w:r w:rsidRPr="00775BBB">
      <w:rPr>
        <w:szCs w:val="17"/>
        <w:lang w:val="en-GB"/>
      </w:rPr>
      <w:t xml:space="preserve">Page </w:t>
    </w:r>
    <w:r w:rsidRPr="00775BBB">
      <w:rPr>
        <w:rStyle w:val="a7"/>
        <w:szCs w:val="17"/>
      </w:rPr>
      <w:fldChar w:fldCharType="begin"/>
    </w:r>
    <w:r w:rsidRPr="00775BBB">
      <w:rPr>
        <w:rStyle w:val="a7"/>
        <w:szCs w:val="17"/>
        <w:lang w:val="en-GB"/>
      </w:rPr>
      <w:instrText xml:space="preserve"> PAGE </w:instrText>
    </w:r>
    <w:r w:rsidRPr="00775BBB">
      <w:rPr>
        <w:rStyle w:val="a7"/>
        <w:szCs w:val="17"/>
      </w:rPr>
      <w:fldChar w:fldCharType="separate"/>
    </w:r>
    <w:r>
      <w:rPr>
        <w:rStyle w:val="a7"/>
        <w:noProof/>
        <w:szCs w:val="17"/>
        <w:lang w:val="en-GB"/>
      </w:rPr>
      <w:t>14</w:t>
    </w:r>
    <w:r w:rsidRPr="00775BBB">
      <w:rPr>
        <w:rStyle w:val="a7"/>
        <w:szCs w:val="17"/>
      </w:rPr>
      <w:fldChar w:fldCharType="end"/>
    </w:r>
    <w:r w:rsidRPr="00775BBB">
      <w:rPr>
        <w:rStyle w:val="a7"/>
        <w:szCs w:val="17"/>
        <w:lang w:val="en-GB"/>
      </w:rPr>
      <w:t xml:space="preserve"> of </w:t>
    </w:r>
    <w:r w:rsidRPr="008E2A40">
      <w:rPr>
        <w:rStyle w:val="a7"/>
        <w:szCs w:val="17"/>
        <w:lang w:val="en-GB"/>
      </w:rPr>
      <w:t>xx</w:t>
    </w:r>
    <w:r w:rsidRPr="00775BBB">
      <w:rPr>
        <w:rStyle w:val="a7"/>
        <w:szCs w:val="17"/>
        <w:lang w:val="en-GB"/>
      </w:rPr>
      <w:tab/>
      <w:t xml:space="preserve">Date: </w:t>
    </w:r>
    <w:r w:rsidRPr="00D26B5D">
      <w:rPr>
        <w:rStyle w:val="a7"/>
        <w:szCs w:val="17"/>
        <w:lang w:val="en-GB"/>
      </w:rPr>
      <w:t>Version 0b - 2008-06-</w:t>
    </w:r>
    <w:r>
      <w:rPr>
        <w:rStyle w:val="a7"/>
        <w:szCs w:val="17"/>
        <w:lang w:val="en-GB"/>
      </w:rPr>
      <w:t>20</w:t>
    </w:r>
  </w:p>
  <w:p w14:paraId="76088E5F" w14:textId="77777777" w:rsidR="00C20E37" w:rsidRPr="00775BBB" w:rsidRDefault="00C20E37" w:rsidP="00775BBB">
    <w:pPr>
      <w:rPr>
        <w:lang w:val="en-GB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8F6ECC" w14:textId="77777777" w:rsidR="00BA5E9A" w:rsidRDefault="00BA5E9A">
      <w:r>
        <w:separator/>
      </w:r>
    </w:p>
  </w:footnote>
  <w:footnote w:type="continuationSeparator" w:id="0">
    <w:p w14:paraId="23DC2642" w14:textId="77777777" w:rsidR="00BA5E9A" w:rsidRDefault="00BA5E9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4835DCA" w14:textId="77777777" w:rsidR="00C20E37" w:rsidRPr="007260FF" w:rsidRDefault="00F55EE5" w:rsidP="00F55EE5">
    <w:pPr>
      <w:pStyle w:val="a4"/>
      <w:tabs>
        <w:tab w:val="clear" w:pos="6521"/>
        <w:tab w:val="right" w:pos="9810"/>
      </w:tabs>
      <w:jc w:val="center"/>
      <w:rPr>
        <w:u w:val="single"/>
        <w:lang w:val="uk-UA"/>
      </w:rPr>
    </w:pPr>
    <w:r w:rsidRPr="00100972">
      <w:rPr>
        <w:rFonts w:ascii="Calibri" w:eastAsia="Calibri" w:hAnsi="Calibri"/>
        <w:noProof/>
        <w:sz w:val="22"/>
        <w:szCs w:val="22"/>
        <w:lang w:val="ru-RU" w:eastAsia="ru-RU"/>
      </w:rPr>
      <w:drawing>
        <wp:anchor distT="0" distB="0" distL="114300" distR="114300" simplePos="0" relativeHeight="251662848" behindDoc="1" locked="0" layoutInCell="1" allowOverlap="1" wp14:anchorId="090465F0" wp14:editId="08C7640F">
          <wp:simplePos x="0" y="0"/>
          <wp:positionH relativeFrom="column">
            <wp:posOffset>5543550</wp:posOffset>
          </wp:positionH>
          <wp:positionV relativeFrom="paragraph">
            <wp:posOffset>-178435</wp:posOffset>
          </wp:positionV>
          <wp:extent cx="1045845" cy="1171575"/>
          <wp:effectExtent l="0" t="0" r="1905" b="9525"/>
          <wp:wrapNone/>
          <wp:docPr id="16" name="Рисунок 16" descr="C:\Users\Pasko.Iryna\AppData\Local\Microsoft\Windows\Temporary Internet Files\Content.Outlook\OAWGTEUN\IDS-GROUP_logo-1 (2)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Pasko.Iryna\AppData\Local\Microsoft\Windows\Temporary Internet Files\Content.Outlook\OAWGTEUN\IDS-GROUP_logo-1 (2)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5845" cy="1171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100972">
      <w:rPr>
        <w:rFonts w:ascii="Calibri" w:eastAsia="Calibri" w:hAnsi="Calibri"/>
        <w:noProof/>
        <w:sz w:val="22"/>
        <w:szCs w:val="22"/>
        <w:lang w:val="ru-RU" w:eastAsia="ru-RU"/>
      </w:rPr>
      <w:drawing>
        <wp:anchor distT="0" distB="0" distL="114300" distR="114300" simplePos="0" relativeHeight="251660800" behindDoc="1" locked="0" layoutInCell="1" allowOverlap="1" wp14:anchorId="64564BF1" wp14:editId="5DAC5B1A">
          <wp:simplePos x="0" y="0"/>
          <wp:positionH relativeFrom="column">
            <wp:posOffset>0</wp:posOffset>
          </wp:positionH>
          <wp:positionV relativeFrom="paragraph">
            <wp:posOffset>-635</wp:posOffset>
          </wp:positionV>
          <wp:extent cx="1079500" cy="847725"/>
          <wp:effectExtent l="0" t="0" r="6350" b="9525"/>
          <wp:wrapNone/>
          <wp:docPr id="17" name="Рисунок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79500" cy="8477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9900" w:type="dxa"/>
      <w:tblInd w:w="18" w:type="dxa"/>
      <w:tblLayout w:type="fixed"/>
      <w:tblLook w:val="0000" w:firstRow="0" w:lastRow="0" w:firstColumn="0" w:lastColumn="0" w:noHBand="0" w:noVBand="0"/>
    </w:tblPr>
    <w:tblGrid>
      <w:gridCol w:w="7241"/>
      <w:gridCol w:w="2659"/>
    </w:tblGrid>
    <w:tr w:rsidR="00C20E37" w:rsidRPr="0086699A" w14:paraId="4A3596F1" w14:textId="77777777">
      <w:trPr>
        <w:trHeight w:val="680"/>
      </w:trPr>
      <w:tc>
        <w:tcPr>
          <w:tcW w:w="7241" w:type="dxa"/>
        </w:tcPr>
        <w:p w14:paraId="578FC1F5" w14:textId="77777777" w:rsidR="00C20E37" w:rsidRPr="00775BBB" w:rsidRDefault="00C20E37" w:rsidP="008E2A40">
          <w:pPr>
            <w:tabs>
              <w:tab w:val="center" w:pos="4153"/>
              <w:tab w:val="right" w:pos="8306"/>
            </w:tabs>
            <w:spacing w:line="240" w:lineRule="auto"/>
            <w:rPr>
              <w:rFonts w:cs="Arial"/>
              <w:b/>
              <w:szCs w:val="17"/>
              <w:lang w:val="en-GB"/>
            </w:rPr>
          </w:pPr>
          <w:r w:rsidRPr="00775BBB">
            <w:rPr>
              <w:rFonts w:cs="Arial"/>
              <w:b/>
              <w:szCs w:val="17"/>
              <w:lang w:val="en-GB"/>
            </w:rPr>
            <w:t>Request for Proposal</w:t>
          </w:r>
        </w:p>
        <w:p w14:paraId="4110C359" w14:textId="77777777" w:rsidR="00C20E37" w:rsidRPr="00775BBB" w:rsidRDefault="00C20E37" w:rsidP="008E2A40">
          <w:pPr>
            <w:tabs>
              <w:tab w:val="center" w:pos="4153"/>
              <w:tab w:val="right" w:pos="8306"/>
            </w:tabs>
            <w:spacing w:line="240" w:lineRule="auto"/>
            <w:rPr>
              <w:rFonts w:cs="Arial"/>
              <w:b/>
              <w:szCs w:val="17"/>
              <w:lang w:val="en-GB"/>
            </w:rPr>
          </w:pPr>
          <w:r w:rsidRPr="00775BBB">
            <w:rPr>
              <w:rFonts w:cs="Arial"/>
              <w:b/>
              <w:szCs w:val="17"/>
              <w:highlight w:val="yellow"/>
              <w:lang w:val="en-GB"/>
            </w:rPr>
            <w:t>Brewery</w:t>
          </w:r>
        </w:p>
        <w:p w14:paraId="3B230406" w14:textId="77777777" w:rsidR="00C20E37" w:rsidRDefault="00C20E37" w:rsidP="008E2A40">
          <w:pPr>
            <w:tabs>
              <w:tab w:val="center" w:pos="4153"/>
              <w:tab w:val="right" w:pos="8306"/>
            </w:tabs>
            <w:spacing w:line="240" w:lineRule="auto"/>
            <w:rPr>
              <w:rFonts w:cs="Arial"/>
              <w:b/>
              <w:szCs w:val="17"/>
              <w:lang w:val="en-GB"/>
            </w:rPr>
          </w:pPr>
          <w:r w:rsidRPr="00775BBB">
            <w:rPr>
              <w:rFonts w:cs="Arial"/>
              <w:b/>
              <w:szCs w:val="17"/>
              <w:highlight w:val="yellow"/>
              <w:lang w:val="en-GB"/>
            </w:rPr>
            <w:t>Project title</w:t>
          </w:r>
        </w:p>
        <w:p w14:paraId="495E3A16" w14:textId="77777777" w:rsidR="00C20E37" w:rsidRPr="00775BBB" w:rsidRDefault="00C20E37" w:rsidP="008E2A40">
          <w:pPr>
            <w:tabs>
              <w:tab w:val="center" w:pos="4153"/>
              <w:tab w:val="right" w:pos="8306"/>
            </w:tabs>
            <w:spacing w:line="240" w:lineRule="auto"/>
            <w:rPr>
              <w:rFonts w:cs="Arial"/>
              <w:szCs w:val="17"/>
              <w:lang w:val="en-GB"/>
            </w:rPr>
          </w:pPr>
          <w:r>
            <w:rPr>
              <w:rFonts w:cs="Arial"/>
              <w:b/>
              <w:szCs w:val="17"/>
              <w:lang w:val="en-GB"/>
            </w:rPr>
            <w:t>Appendix 9 – Utility supplies</w:t>
          </w:r>
        </w:p>
      </w:tc>
      <w:tc>
        <w:tcPr>
          <w:tcW w:w="2659" w:type="dxa"/>
        </w:tcPr>
        <w:p w14:paraId="3EE74B03" w14:textId="77777777" w:rsidR="00C20E37" w:rsidRPr="0086699A" w:rsidRDefault="00C20E37" w:rsidP="0040597F">
          <w:pPr>
            <w:tabs>
              <w:tab w:val="center" w:pos="4153"/>
              <w:tab w:val="right" w:pos="8306"/>
            </w:tabs>
            <w:spacing w:line="240" w:lineRule="auto"/>
            <w:jc w:val="right"/>
            <w:rPr>
              <w:rFonts w:ascii="Arial" w:hAnsi="Arial" w:cs="Arial"/>
              <w:sz w:val="22"/>
              <w:lang w:val="en-GB"/>
            </w:rPr>
          </w:pPr>
          <w:r>
            <w:rPr>
              <w:rFonts w:ascii="Arial" w:hAnsi="Arial" w:cs="Arial"/>
              <w:noProof/>
              <w:sz w:val="22"/>
              <w:lang w:val="ru-RU" w:eastAsia="ru-RU"/>
            </w:rPr>
            <w:drawing>
              <wp:inline distT="0" distB="0" distL="0" distR="0" wp14:anchorId="382FECA2" wp14:editId="2195C3D1">
                <wp:extent cx="1085850" cy="609600"/>
                <wp:effectExtent l="19050" t="0" r="0" b="0"/>
                <wp:docPr id="18" name="Рисунок 18" descr="CarlsbergGroup_RG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3" descr="CarlsbergGroup_RGB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85850" cy="60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04EC8820" w14:textId="77777777" w:rsidR="00C20E37" w:rsidRDefault="00C20E37" w:rsidP="008A2E92">
    <w:pPr>
      <w:pStyle w:val="a4"/>
      <w:tabs>
        <w:tab w:val="clear" w:pos="6521"/>
        <w:tab w:val="right" w:pos="9810"/>
      </w:tabs>
      <w:rPr>
        <w:u w:val="single"/>
      </w:rPr>
    </w:pPr>
    <w:r>
      <w:rPr>
        <w:u w:val="single"/>
      </w:rPr>
      <w:tab/>
    </w:r>
  </w:p>
  <w:p w14:paraId="012EEEAC" w14:textId="77777777" w:rsidR="00C20E37" w:rsidRDefault="00C20E37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5566BA"/>
    <w:multiLevelType w:val="hybridMultilevel"/>
    <w:tmpl w:val="5FC20722"/>
    <w:lvl w:ilvl="0" w:tplc="20A22ECC">
      <w:numFmt w:val="bullet"/>
      <w:lvlText w:val="-"/>
      <w:lvlJc w:val="left"/>
      <w:pPr>
        <w:ind w:left="2025" w:hanging="360"/>
      </w:pPr>
      <w:rPr>
        <w:rFonts w:ascii="Times New Roman" w:eastAsia="Times New Roman" w:hAnsi="Times New Roman" w:cs="Times New Roman" w:hint="default"/>
      </w:rPr>
    </w:lvl>
    <w:lvl w:ilvl="1" w:tplc="0C00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0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0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0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0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0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0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0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F863B24"/>
    <w:multiLevelType w:val="multilevel"/>
    <w:tmpl w:val="1CF0755C"/>
    <w:styleLink w:val="StyleNumbered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Verdana" w:hAnsi="Verdana"/>
        <w:sz w:val="17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CC73268"/>
    <w:multiLevelType w:val="hybridMultilevel"/>
    <w:tmpl w:val="19264CC4"/>
    <w:lvl w:ilvl="0" w:tplc="92544466">
      <w:start w:val="1"/>
      <w:numFmt w:val="decimal"/>
      <w:lvlText w:val="%1."/>
      <w:lvlJc w:val="left"/>
      <w:pPr>
        <w:ind w:left="1353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" w15:restartNumberingAfterBreak="0">
    <w:nsid w:val="2409326B"/>
    <w:multiLevelType w:val="hybridMultilevel"/>
    <w:tmpl w:val="99AE16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7837B75"/>
    <w:multiLevelType w:val="hybridMultilevel"/>
    <w:tmpl w:val="DA4C4FEC"/>
    <w:lvl w:ilvl="0" w:tplc="DF708E62">
      <w:numFmt w:val="bullet"/>
      <w:lvlText w:val="-"/>
      <w:lvlJc w:val="left"/>
      <w:pPr>
        <w:ind w:left="1684" w:hanging="360"/>
      </w:pPr>
      <w:rPr>
        <w:rFonts w:ascii="Times New Roman" w:eastAsia="Times New Roman" w:hAnsi="Times New Roman" w:cs="Times New Roman" w:hint="default"/>
      </w:rPr>
    </w:lvl>
    <w:lvl w:ilvl="1" w:tplc="0C000003" w:tentative="1">
      <w:start w:val="1"/>
      <w:numFmt w:val="bullet"/>
      <w:lvlText w:val="o"/>
      <w:lvlJc w:val="left"/>
      <w:pPr>
        <w:ind w:left="2404" w:hanging="360"/>
      </w:pPr>
      <w:rPr>
        <w:rFonts w:ascii="Courier New" w:hAnsi="Courier New" w:cs="Courier New" w:hint="default"/>
      </w:rPr>
    </w:lvl>
    <w:lvl w:ilvl="2" w:tplc="0C000005" w:tentative="1">
      <w:start w:val="1"/>
      <w:numFmt w:val="bullet"/>
      <w:lvlText w:val=""/>
      <w:lvlJc w:val="left"/>
      <w:pPr>
        <w:ind w:left="3124" w:hanging="360"/>
      </w:pPr>
      <w:rPr>
        <w:rFonts w:ascii="Wingdings" w:hAnsi="Wingdings" w:hint="default"/>
      </w:rPr>
    </w:lvl>
    <w:lvl w:ilvl="3" w:tplc="0C000001" w:tentative="1">
      <w:start w:val="1"/>
      <w:numFmt w:val="bullet"/>
      <w:lvlText w:val=""/>
      <w:lvlJc w:val="left"/>
      <w:pPr>
        <w:ind w:left="3844" w:hanging="360"/>
      </w:pPr>
      <w:rPr>
        <w:rFonts w:ascii="Symbol" w:hAnsi="Symbol" w:hint="default"/>
      </w:rPr>
    </w:lvl>
    <w:lvl w:ilvl="4" w:tplc="0C000003" w:tentative="1">
      <w:start w:val="1"/>
      <w:numFmt w:val="bullet"/>
      <w:lvlText w:val="o"/>
      <w:lvlJc w:val="left"/>
      <w:pPr>
        <w:ind w:left="4564" w:hanging="360"/>
      </w:pPr>
      <w:rPr>
        <w:rFonts w:ascii="Courier New" w:hAnsi="Courier New" w:cs="Courier New" w:hint="default"/>
      </w:rPr>
    </w:lvl>
    <w:lvl w:ilvl="5" w:tplc="0C000005" w:tentative="1">
      <w:start w:val="1"/>
      <w:numFmt w:val="bullet"/>
      <w:lvlText w:val=""/>
      <w:lvlJc w:val="left"/>
      <w:pPr>
        <w:ind w:left="5284" w:hanging="360"/>
      </w:pPr>
      <w:rPr>
        <w:rFonts w:ascii="Wingdings" w:hAnsi="Wingdings" w:hint="default"/>
      </w:rPr>
    </w:lvl>
    <w:lvl w:ilvl="6" w:tplc="0C000001" w:tentative="1">
      <w:start w:val="1"/>
      <w:numFmt w:val="bullet"/>
      <w:lvlText w:val=""/>
      <w:lvlJc w:val="left"/>
      <w:pPr>
        <w:ind w:left="6004" w:hanging="360"/>
      </w:pPr>
      <w:rPr>
        <w:rFonts w:ascii="Symbol" w:hAnsi="Symbol" w:hint="default"/>
      </w:rPr>
    </w:lvl>
    <w:lvl w:ilvl="7" w:tplc="0C000003" w:tentative="1">
      <w:start w:val="1"/>
      <w:numFmt w:val="bullet"/>
      <w:lvlText w:val="o"/>
      <w:lvlJc w:val="left"/>
      <w:pPr>
        <w:ind w:left="6724" w:hanging="360"/>
      </w:pPr>
      <w:rPr>
        <w:rFonts w:ascii="Courier New" w:hAnsi="Courier New" w:cs="Courier New" w:hint="default"/>
      </w:rPr>
    </w:lvl>
    <w:lvl w:ilvl="8" w:tplc="0C000005" w:tentative="1">
      <w:start w:val="1"/>
      <w:numFmt w:val="bullet"/>
      <w:lvlText w:val=""/>
      <w:lvlJc w:val="left"/>
      <w:pPr>
        <w:ind w:left="7444" w:hanging="360"/>
      </w:pPr>
      <w:rPr>
        <w:rFonts w:ascii="Wingdings" w:hAnsi="Wingdings" w:hint="default"/>
      </w:rPr>
    </w:lvl>
  </w:abstractNum>
  <w:abstractNum w:abstractNumId="5" w15:restartNumberingAfterBreak="0">
    <w:nsid w:val="2B4C3374"/>
    <w:multiLevelType w:val="hybridMultilevel"/>
    <w:tmpl w:val="EF52CFC6"/>
    <w:lvl w:ilvl="0" w:tplc="0C00000F">
      <w:start w:val="1"/>
      <w:numFmt w:val="decimal"/>
      <w:lvlText w:val="%1."/>
      <w:lvlJc w:val="left"/>
      <w:pPr>
        <w:ind w:left="1080" w:hanging="360"/>
      </w:pPr>
    </w:lvl>
    <w:lvl w:ilvl="1" w:tplc="0C000019" w:tentative="1">
      <w:start w:val="1"/>
      <w:numFmt w:val="lowerLetter"/>
      <w:lvlText w:val="%2."/>
      <w:lvlJc w:val="left"/>
      <w:pPr>
        <w:ind w:left="1800" w:hanging="360"/>
      </w:pPr>
    </w:lvl>
    <w:lvl w:ilvl="2" w:tplc="0C00001B" w:tentative="1">
      <w:start w:val="1"/>
      <w:numFmt w:val="lowerRoman"/>
      <w:lvlText w:val="%3."/>
      <w:lvlJc w:val="right"/>
      <w:pPr>
        <w:ind w:left="2520" w:hanging="180"/>
      </w:pPr>
    </w:lvl>
    <w:lvl w:ilvl="3" w:tplc="0C00000F" w:tentative="1">
      <w:start w:val="1"/>
      <w:numFmt w:val="decimal"/>
      <w:lvlText w:val="%4."/>
      <w:lvlJc w:val="left"/>
      <w:pPr>
        <w:ind w:left="3240" w:hanging="360"/>
      </w:pPr>
    </w:lvl>
    <w:lvl w:ilvl="4" w:tplc="0C000019" w:tentative="1">
      <w:start w:val="1"/>
      <w:numFmt w:val="lowerLetter"/>
      <w:lvlText w:val="%5."/>
      <w:lvlJc w:val="left"/>
      <w:pPr>
        <w:ind w:left="3960" w:hanging="360"/>
      </w:pPr>
    </w:lvl>
    <w:lvl w:ilvl="5" w:tplc="0C00001B" w:tentative="1">
      <w:start w:val="1"/>
      <w:numFmt w:val="lowerRoman"/>
      <w:lvlText w:val="%6."/>
      <w:lvlJc w:val="right"/>
      <w:pPr>
        <w:ind w:left="4680" w:hanging="180"/>
      </w:pPr>
    </w:lvl>
    <w:lvl w:ilvl="6" w:tplc="0C00000F" w:tentative="1">
      <w:start w:val="1"/>
      <w:numFmt w:val="decimal"/>
      <w:lvlText w:val="%7."/>
      <w:lvlJc w:val="left"/>
      <w:pPr>
        <w:ind w:left="5400" w:hanging="360"/>
      </w:pPr>
    </w:lvl>
    <w:lvl w:ilvl="7" w:tplc="0C000019" w:tentative="1">
      <w:start w:val="1"/>
      <w:numFmt w:val="lowerLetter"/>
      <w:lvlText w:val="%8."/>
      <w:lvlJc w:val="left"/>
      <w:pPr>
        <w:ind w:left="6120" w:hanging="360"/>
      </w:pPr>
    </w:lvl>
    <w:lvl w:ilvl="8" w:tplc="0C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B6D2233"/>
    <w:multiLevelType w:val="hybridMultilevel"/>
    <w:tmpl w:val="3E48C56A"/>
    <w:lvl w:ilvl="0" w:tplc="A1667760">
      <w:start w:val="1"/>
      <w:numFmt w:val="decimal"/>
      <w:lvlText w:val="%1."/>
      <w:lvlJc w:val="left"/>
      <w:pPr>
        <w:ind w:left="1211" w:hanging="360"/>
      </w:pPr>
      <w:rPr>
        <w:rFonts w:hint="default"/>
        <w:sz w:val="22"/>
      </w:rPr>
    </w:lvl>
    <w:lvl w:ilvl="1" w:tplc="04220019" w:tentative="1">
      <w:start w:val="1"/>
      <w:numFmt w:val="lowerLetter"/>
      <w:lvlText w:val="%2."/>
      <w:lvlJc w:val="left"/>
      <w:pPr>
        <w:ind w:left="1931" w:hanging="360"/>
      </w:pPr>
    </w:lvl>
    <w:lvl w:ilvl="2" w:tplc="0422001B" w:tentative="1">
      <w:start w:val="1"/>
      <w:numFmt w:val="lowerRoman"/>
      <w:lvlText w:val="%3."/>
      <w:lvlJc w:val="right"/>
      <w:pPr>
        <w:ind w:left="2651" w:hanging="180"/>
      </w:pPr>
    </w:lvl>
    <w:lvl w:ilvl="3" w:tplc="0422000F" w:tentative="1">
      <w:start w:val="1"/>
      <w:numFmt w:val="decimal"/>
      <w:lvlText w:val="%4."/>
      <w:lvlJc w:val="left"/>
      <w:pPr>
        <w:ind w:left="3371" w:hanging="360"/>
      </w:pPr>
    </w:lvl>
    <w:lvl w:ilvl="4" w:tplc="04220019" w:tentative="1">
      <w:start w:val="1"/>
      <w:numFmt w:val="lowerLetter"/>
      <w:lvlText w:val="%5."/>
      <w:lvlJc w:val="left"/>
      <w:pPr>
        <w:ind w:left="4091" w:hanging="360"/>
      </w:pPr>
    </w:lvl>
    <w:lvl w:ilvl="5" w:tplc="0422001B" w:tentative="1">
      <w:start w:val="1"/>
      <w:numFmt w:val="lowerRoman"/>
      <w:lvlText w:val="%6."/>
      <w:lvlJc w:val="right"/>
      <w:pPr>
        <w:ind w:left="4811" w:hanging="180"/>
      </w:pPr>
    </w:lvl>
    <w:lvl w:ilvl="6" w:tplc="0422000F" w:tentative="1">
      <w:start w:val="1"/>
      <w:numFmt w:val="decimal"/>
      <w:lvlText w:val="%7."/>
      <w:lvlJc w:val="left"/>
      <w:pPr>
        <w:ind w:left="5531" w:hanging="360"/>
      </w:pPr>
    </w:lvl>
    <w:lvl w:ilvl="7" w:tplc="04220019" w:tentative="1">
      <w:start w:val="1"/>
      <w:numFmt w:val="lowerLetter"/>
      <w:lvlText w:val="%8."/>
      <w:lvlJc w:val="left"/>
      <w:pPr>
        <w:ind w:left="6251" w:hanging="360"/>
      </w:pPr>
    </w:lvl>
    <w:lvl w:ilvl="8" w:tplc="0422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" w15:restartNumberingAfterBreak="0">
    <w:nsid w:val="31D444DC"/>
    <w:multiLevelType w:val="multilevel"/>
    <w:tmpl w:val="B7048B00"/>
    <w:lvl w:ilvl="0">
      <w:start w:val="1"/>
      <w:numFmt w:val="decimal"/>
      <w:pStyle w:val="1"/>
      <w:lvlText w:val="%1."/>
      <w:lvlJc w:val="left"/>
      <w:pPr>
        <w:tabs>
          <w:tab w:val="num" w:pos="567"/>
        </w:tabs>
        <w:ind w:left="737" w:hanging="737"/>
      </w:pPr>
      <w:rPr>
        <w:rFonts w:ascii="Verdana" w:hAnsi="Verdana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737" w:hanging="737"/>
      </w:pPr>
      <w:rPr>
        <w:rFonts w:ascii="Verdana" w:hAnsi="Verdana"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720"/>
        </w:tabs>
        <w:ind w:left="720" w:hanging="720"/>
      </w:pPr>
      <w:rPr>
        <w:rFonts w:ascii="Verdana" w:hAnsi="Verdana"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080"/>
        </w:tabs>
        <w:ind w:left="864" w:hanging="864"/>
      </w:pPr>
      <w:rPr>
        <w:rFonts w:ascii="Verdana" w:hAnsi="Verdana"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8" w15:restartNumberingAfterBreak="0">
    <w:nsid w:val="39C8608D"/>
    <w:multiLevelType w:val="hybridMultilevel"/>
    <w:tmpl w:val="68D8AE9C"/>
    <w:lvl w:ilvl="0" w:tplc="171863C8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A383BFA"/>
    <w:multiLevelType w:val="hybridMultilevel"/>
    <w:tmpl w:val="D1065474"/>
    <w:lvl w:ilvl="0" w:tplc="FAE602F6">
      <w:numFmt w:val="bullet"/>
      <w:lvlText w:val="-"/>
      <w:lvlJc w:val="left"/>
      <w:pPr>
        <w:ind w:left="1429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42737A5F"/>
    <w:multiLevelType w:val="hybridMultilevel"/>
    <w:tmpl w:val="1CF8B492"/>
    <w:lvl w:ilvl="0" w:tplc="C24A1670">
      <w:start w:val="4"/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7332E96"/>
    <w:multiLevelType w:val="multilevel"/>
    <w:tmpl w:val="315CE1B4"/>
    <w:styleLink w:val="StyleOutlinenumbered1"/>
    <w:lvl w:ilvl="0">
      <w:start w:val="1"/>
      <w:numFmt w:val="decimal"/>
      <w:lvlText w:val="%1."/>
      <w:lvlJc w:val="left"/>
      <w:pPr>
        <w:tabs>
          <w:tab w:val="num" w:pos="737"/>
        </w:tabs>
        <w:ind w:left="737" w:hanging="737"/>
      </w:pPr>
      <w:rPr>
        <w:rFonts w:ascii="Verdana" w:hAnsi="Verdana" w:hint="default"/>
        <w:b/>
        <w:i w:val="0"/>
        <w:sz w:val="17"/>
        <w:szCs w:val="18"/>
      </w:rPr>
    </w:lvl>
    <w:lvl w:ilvl="1">
      <w:start w:val="1"/>
      <w:numFmt w:val="decimal"/>
      <w:isLgl/>
      <w:lvlText w:val="%1.%2"/>
      <w:lvlJc w:val="left"/>
      <w:pPr>
        <w:tabs>
          <w:tab w:val="num" w:pos="737"/>
        </w:tabs>
        <w:ind w:left="737" w:hanging="737"/>
      </w:pPr>
      <w:rPr>
        <w:rFonts w:ascii="Verdana" w:hAnsi="Verdana" w:hint="default"/>
        <w:b w:val="0"/>
        <w:i w:val="0"/>
        <w:sz w:val="17"/>
        <w:szCs w:val="18"/>
      </w:rPr>
    </w:lvl>
    <w:lvl w:ilvl="2">
      <w:start w:val="1"/>
      <w:numFmt w:val="bullet"/>
      <w:lvlText w:val=""/>
      <w:lvlJc w:val="left"/>
      <w:pPr>
        <w:tabs>
          <w:tab w:val="num" w:pos="1134"/>
        </w:tabs>
        <w:ind w:left="1134" w:hanging="283"/>
      </w:pPr>
      <w:rPr>
        <w:rFonts w:ascii="Symbol" w:hAnsi="Symbol"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2" w15:restartNumberingAfterBreak="0">
    <w:nsid w:val="4C1A50AE"/>
    <w:multiLevelType w:val="hybridMultilevel"/>
    <w:tmpl w:val="B1489866"/>
    <w:lvl w:ilvl="0" w:tplc="0422000F">
      <w:start w:val="1"/>
      <w:numFmt w:val="decimal"/>
      <w:lvlText w:val="%1."/>
      <w:lvlJc w:val="left"/>
      <w:pPr>
        <w:ind w:left="1440" w:hanging="360"/>
      </w:pPr>
    </w:lvl>
    <w:lvl w:ilvl="1" w:tplc="04220019" w:tentative="1">
      <w:start w:val="1"/>
      <w:numFmt w:val="lowerLetter"/>
      <w:lvlText w:val="%2."/>
      <w:lvlJc w:val="left"/>
      <w:pPr>
        <w:ind w:left="2160" w:hanging="360"/>
      </w:pPr>
    </w:lvl>
    <w:lvl w:ilvl="2" w:tplc="0422001B" w:tentative="1">
      <w:start w:val="1"/>
      <w:numFmt w:val="lowerRoman"/>
      <w:lvlText w:val="%3."/>
      <w:lvlJc w:val="right"/>
      <w:pPr>
        <w:ind w:left="2880" w:hanging="180"/>
      </w:pPr>
    </w:lvl>
    <w:lvl w:ilvl="3" w:tplc="0422000F" w:tentative="1">
      <w:start w:val="1"/>
      <w:numFmt w:val="decimal"/>
      <w:lvlText w:val="%4."/>
      <w:lvlJc w:val="left"/>
      <w:pPr>
        <w:ind w:left="3600" w:hanging="360"/>
      </w:pPr>
    </w:lvl>
    <w:lvl w:ilvl="4" w:tplc="04220019" w:tentative="1">
      <w:start w:val="1"/>
      <w:numFmt w:val="lowerLetter"/>
      <w:lvlText w:val="%5."/>
      <w:lvlJc w:val="left"/>
      <w:pPr>
        <w:ind w:left="4320" w:hanging="360"/>
      </w:pPr>
    </w:lvl>
    <w:lvl w:ilvl="5" w:tplc="0422001B" w:tentative="1">
      <w:start w:val="1"/>
      <w:numFmt w:val="lowerRoman"/>
      <w:lvlText w:val="%6."/>
      <w:lvlJc w:val="right"/>
      <w:pPr>
        <w:ind w:left="5040" w:hanging="180"/>
      </w:pPr>
    </w:lvl>
    <w:lvl w:ilvl="6" w:tplc="0422000F" w:tentative="1">
      <w:start w:val="1"/>
      <w:numFmt w:val="decimal"/>
      <w:lvlText w:val="%7."/>
      <w:lvlJc w:val="left"/>
      <w:pPr>
        <w:ind w:left="5760" w:hanging="360"/>
      </w:pPr>
    </w:lvl>
    <w:lvl w:ilvl="7" w:tplc="04220019" w:tentative="1">
      <w:start w:val="1"/>
      <w:numFmt w:val="lowerLetter"/>
      <w:lvlText w:val="%8."/>
      <w:lvlJc w:val="left"/>
      <w:pPr>
        <w:ind w:left="6480" w:hanging="360"/>
      </w:pPr>
    </w:lvl>
    <w:lvl w:ilvl="8" w:tplc="0422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4DB26013"/>
    <w:multiLevelType w:val="hybridMultilevel"/>
    <w:tmpl w:val="81FAF98E"/>
    <w:lvl w:ilvl="0" w:tplc="D6A88A6A">
      <w:numFmt w:val="bullet"/>
      <w:lvlText w:val="-"/>
      <w:lvlJc w:val="left"/>
      <w:pPr>
        <w:ind w:left="1080" w:hanging="360"/>
      </w:pPr>
      <w:rPr>
        <w:rFonts w:ascii="Verdana" w:eastAsia="Times New Roman" w:hAnsi="Verdana" w:cs="Times New Roman" w:hint="default"/>
      </w:rPr>
    </w:lvl>
    <w:lvl w:ilvl="1" w:tplc="1000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51532DB3"/>
    <w:multiLevelType w:val="hybridMultilevel"/>
    <w:tmpl w:val="55620FBE"/>
    <w:lvl w:ilvl="0" w:tplc="0A76D424">
      <w:numFmt w:val="bullet"/>
      <w:lvlText w:val="-"/>
      <w:lvlJc w:val="left"/>
      <w:pPr>
        <w:ind w:left="780" w:hanging="360"/>
      </w:pPr>
      <w:rPr>
        <w:rFonts w:ascii="Verdana" w:eastAsia="Times New Roman" w:hAnsi="Verdana" w:cs="Times New Roman" w:hint="default"/>
        <w:color w:val="auto"/>
      </w:rPr>
    </w:lvl>
    <w:lvl w:ilvl="1" w:tplc="0C00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0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0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0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0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0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0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0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5" w15:restartNumberingAfterBreak="0">
    <w:nsid w:val="5D514247"/>
    <w:multiLevelType w:val="hybridMultilevel"/>
    <w:tmpl w:val="6F14C500"/>
    <w:lvl w:ilvl="0" w:tplc="20A22ECC">
      <w:numFmt w:val="bullet"/>
      <w:lvlText w:val="-"/>
      <w:lvlJc w:val="left"/>
      <w:pPr>
        <w:ind w:left="1665" w:hanging="360"/>
      </w:pPr>
      <w:rPr>
        <w:rFonts w:ascii="Times New Roman" w:eastAsia="Times New Roman" w:hAnsi="Times New Roman" w:cs="Times New Roman" w:hint="default"/>
      </w:rPr>
    </w:lvl>
    <w:lvl w:ilvl="1" w:tplc="0C000003" w:tentative="1">
      <w:start w:val="1"/>
      <w:numFmt w:val="bullet"/>
      <w:lvlText w:val="o"/>
      <w:lvlJc w:val="left"/>
      <w:pPr>
        <w:ind w:left="2385" w:hanging="360"/>
      </w:pPr>
      <w:rPr>
        <w:rFonts w:ascii="Courier New" w:hAnsi="Courier New" w:cs="Courier New" w:hint="default"/>
      </w:rPr>
    </w:lvl>
    <w:lvl w:ilvl="2" w:tplc="0C000005" w:tentative="1">
      <w:start w:val="1"/>
      <w:numFmt w:val="bullet"/>
      <w:lvlText w:val=""/>
      <w:lvlJc w:val="left"/>
      <w:pPr>
        <w:ind w:left="3105" w:hanging="360"/>
      </w:pPr>
      <w:rPr>
        <w:rFonts w:ascii="Wingdings" w:hAnsi="Wingdings" w:hint="default"/>
      </w:rPr>
    </w:lvl>
    <w:lvl w:ilvl="3" w:tplc="0C000001" w:tentative="1">
      <w:start w:val="1"/>
      <w:numFmt w:val="bullet"/>
      <w:lvlText w:val=""/>
      <w:lvlJc w:val="left"/>
      <w:pPr>
        <w:ind w:left="3825" w:hanging="360"/>
      </w:pPr>
      <w:rPr>
        <w:rFonts w:ascii="Symbol" w:hAnsi="Symbol" w:hint="default"/>
      </w:rPr>
    </w:lvl>
    <w:lvl w:ilvl="4" w:tplc="0C000003" w:tentative="1">
      <w:start w:val="1"/>
      <w:numFmt w:val="bullet"/>
      <w:lvlText w:val="o"/>
      <w:lvlJc w:val="left"/>
      <w:pPr>
        <w:ind w:left="4545" w:hanging="360"/>
      </w:pPr>
      <w:rPr>
        <w:rFonts w:ascii="Courier New" w:hAnsi="Courier New" w:cs="Courier New" w:hint="default"/>
      </w:rPr>
    </w:lvl>
    <w:lvl w:ilvl="5" w:tplc="0C000005" w:tentative="1">
      <w:start w:val="1"/>
      <w:numFmt w:val="bullet"/>
      <w:lvlText w:val=""/>
      <w:lvlJc w:val="left"/>
      <w:pPr>
        <w:ind w:left="5265" w:hanging="360"/>
      </w:pPr>
      <w:rPr>
        <w:rFonts w:ascii="Wingdings" w:hAnsi="Wingdings" w:hint="default"/>
      </w:rPr>
    </w:lvl>
    <w:lvl w:ilvl="6" w:tplc="0C000001" w:tentative="1">
      <w:start w:val="1"/>
      <w:numFmt w:val="bullet"/>
      <w:lvlText w:val=""/>
      <w:lvlJc w:val="left"/>
      <w:pPr>
        <w:ind w:left="5985" w:hanging="360"/>
      </w:pPr>
      <w:rPr>
        <w:rFonts w:ascii="Symbol" w:hAnsi="Symbol" w:hint="default"/>
      </w:rPr>
    </w:lvl>
    <w:lvl w:ilvl="7" w:tplc="0C000003" w:tentative="1">
      <w:start w:val="1"/>
      <w:numFmt w:val="bullet"/>
      <w:lvlText w:val="o"/>
      <w:lvlJc w:val="left"/>
      <w:pPr>
        <w:ind w:left="6705" w:hanging="360"/>
      </w:pPr>
      <w:rPr>
        <w:rFonts w:ascii="Courier New" w:hAnsi="Courier New" w:cs="Courier New" w:hint="default"/>
      </w:rPr>
    </w:lvl>
    <w:lvl w:ilvl="8" w:tplc="0C000005" w:tentative="1">
      <w:start w:val="1"/>
      <w:numFmt w:val="bullet"/>
      <w:lvlText w:val=""/>
      <w:lvlJc w:val="left"/>
      <w:pPr>
        <w:ind w:left="7425" w:hanging="360"/>
      </w:pPr>
      <w:rPr>
        <w:rFonts w:ascii="Wingdings" w:hAnsi="Wingdings" w:hint="default"/>
      </w:rPr>
    </w:lvl>
  </w:abstractNum>
  <w:abstractNum w:abstractNumId="16" w15:restartNumberingAfterBreak="0">
    <w:nsid w:val="5DEB4F77"/>
    <w:multiLevelType w:val="hybridMultilevel"/>
    <w:tmpl w:val="B63CC80A"/>
    <w:lvl w:ilvl="0" w:tplc="C24A1670">
      <w:start w:val="4"/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F307AF9"/>
    <w:multiLevelType w:val="hybridMultilevel"/>
    <w:tmpl w:val="65B087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F852DED"/>
    <w:multiLevelType w:val="multilevel"/>
    <w:tmpl w:val="2F809312"/>
    <w:styleLink w:val="StyleOutlinenumbered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227"/>
      </w:pPr>
      <w:rPr>
        <w:rFonts w:ascii="Verdana" w:hAnsi="Verdana" w:hint="default"/>
        <w:sz w:val="17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ascii="Verdana" w:hAnsi="Verdana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Verdana" w:hAnsi="Verdana"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864" w:hanging="864"/>
      </w:pPr>
      <w:rPr>
        <w:rFonts w:ascii="Verdana" w:hAnsi="Verdana"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9" w15:restartNumberingAfterBreak="0">
    <w:nsid w:val="6C106A02"/>
    <w:multiLevelType w:val="hybridMultilevel"/>
    <w:tmpl w:val="3F446598"/>
    <w:lvl w:ilvl="0" w:tplc="0C00000F">
      <w:start w:val="1"/>
      <w:numFmt w:val="decimal"/>
      <w:lvlText w:val="%1."/>
      <w:lvlJc w:val="left"/>
      <w:pPr>
        <w:ind w:left="1080" w:hanging="360"/>
      </w:pPr>
    </w:lvl>
    <w:lvl w:ilvl="1" w:tplc="0C000019" w:tentative="1">
      <w:start w:val="1"/>
      <w:numFmt w:val="lowerLetter"/>
      <w:lvlText w:val="%2."/>
      <w:lvlJc w:val="left"/>
      <w:pPr>
        <w:ind w:left="1800" w:hanging="360"/>
      </w:pPr>
    </w:lvl>
    <w:lvl w:ilvl="2" w:tplc="0C00001B" w:tentative="1">
      <w:start w:val="1"/>
      <w:numFmt w:val="lowerRoman"/>
      <w:lvlText w:val="%3."/>
      <w:lvlJc w:val="right"/>
      <w:pPr>
        <w:ind w:left="2520" w:hanging="180"/>
      </w:pPr>
    </w:lvl>
    <w:lvl w:ilvl="3" w:tplc="0C00000F" w:tentative="1">
      <w:start w:val="1"/>
      <w:numFmt w:val="decimal"/>
      <w:lvlText w:val="%4."/>
      <w:lvlJc w:val="left"/>
      <w:pPr>
        <w:ind w:left="3240" w:hanging="360"/>
      </w:pPr>
    </w:lvl>
    <w:lvl w:ilvl="4" w:tplc="0C000019" w:tentative="1">
      <w:start w:val="1"/>
      <w:numFmt w:val="lowerLetter"/>
      <w:lvlText w:val="%5."/>
      <w:lvlJc w:val="left"/>
      <w:pPr>
        <w:ind w:left="3960" w:hanging="360"/>
      </w:pPr>
    </w:lvl>
    <w:lvl w:ilvl="5" w:tplc="0C00001B" w:tentative="1">
      <w:start w:val="1"/>
      <w:numFmt w:val="lowerRoman"/>
      <w:lvlText w:val="%6."/>
      <w:lvlJc w:val="right"/>
      <w:pPr>
        <w:ind w:left="4680" w:hanging="180"/>
      </w:pPr>
    </w:lvl>
    <w:lvl w:ilvl="6" w:tplc="0C00000F" w:tentative="1">
      <w:start w:val="1"/>
      <w:numFmt w:val="decimal"/>
      <w:lvlText w:val="%7."/>
      <w:lvlJc w:val="left"/>
      <w:pPr>
        <w:ind w:left="5400" w:hanging="360"/>
      </w:pPr>
    </w:lvl>
    <w:lvl w:ilvl="7" w:tplc="0C000019" w:tentative="1">
      <w:start w:val="1"/>
      <w:numFmt w:val="lowerLetter"/>
      <w:lvlText w:val="%8."/>
      <w:lvlJc w:val="left"/>
      <w:pPr>
        <w:ind w:left="6120" w:hanging="360"/>
      </w:pPr>
    </w:lvl>
    <w:lvl w:ilvl="8" w:tplc="0C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6C9448DF"/>
    <w:multiLevelType w:val="hybridMultilevel"/>
    <w:tmpl w:val="D182F902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1" w15:restartNumberingAfterBreak="0">
    <w:nsid w:val="720903D0"/>
    <w:multiLevelType w:val="multilevel"/>
    <w:tmpl w:val="4CA6FEDC"/>
    <w:styleLink w:val="StyleStyleNumberedOutlinenumbered"/>
    <w:lvl w:ilvl="0">
      <w:start w:val="1"/>
      <w:numFmt w:val="decimal"/>
      <w:lvlText w:val="%1."/>
      <w:lvlJc w:val="left"/>
      <w:pPr>
        <w:tabs>
          <w:tab w:val="num" w:pos="170"/>
        </w:tabs>
        <w:ind w:left="567" w:hanging="397"/>
      </w:pPr>
      <w:rPr>
        <w:rFonts w:ascii="Verdana" w:hAnsi="Verdana" w:hint="default"/>
        <w:sz w:val="17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num w:numId="1" w16cid:durableId="361981359">
    <w:abstractNumId w:val="7"/>
  </w:num>
  <w:num w:numId="2" w16cid:durableId="1081491217">
    <w:abstractNumId w:val="18"/>
  </w:num>
  <w:num w:numId="3" w16cid:durableId="39332331">
    <w:abstractNumId w:val="11"/>
  </w:num>
  <w:num w:numId="4" w16cid:durableId="790369241">
    <w:abstractNumId w:val="1"/>
  </w:num>
  <w:num w:numId="5" w16cid:durableId="1630283809">
    <w:abstractNumId w:val="21"/>
  </w:num>
  <w:num w:numId="6" w16cid:durableId="782385794">
    <w:abstractNumId w:val="17"/>
  </w:num>
  <w:num w:numId="7" w16cid:durableId="659164807">
    <w:abstractNumId w:val="20"/>
  </w:num>
  <w:num w:numId="8" w16cid:durableId="602962120">
    <w:abstractNumId w:val="10"/>
  </w:num>
  <w:num w:numId="9" w16cid:durableId="42600854">
    <w:abstractNumId w:val="3"/>
  </w:num>
  <w:num w:numId="10" w16cid:durableId="1613509038">
    <w:abstractNumId w:val="16"/>
  </w:num>
  <w:num w:numId="11" w16cid:durableId="444156203">
    <w:abstractNumId w:val="12"/>
  </w:num>
  <w:num w:numId="12" w16cid:durableId="279607943">
    <w:abstractNumId w:val="6"/>
  </w:num>
  <w:num w:numId="13" w16cid:durableId="2079664050">
    <w:abstractNumId w:val="8"/>
  </w:num>
  <w:num w:numId="14" w16cid:durableId="2039892039">
    <w:abstractNumId w:val="2"/>
  </w:num>
  <w:num w:numId="15" w16cid:durableId="2029260274">
    <w:abstractNumId w:val="9"/>
  </w:num>
  <w:num w:numId="16" w16cid:durableId="587539561">
    <w:abstractNumId w:val="4"/>
  </w:num>
  <w:num w:numId="17" w16cid:durableId="110393766">
    <w:abstractNumId w:val="15"/>
  </w:num>
  <w:num w:numId="18" w16cid:durableId="985008800">
    <w:abstractNumId w:val="14"/>
  </w:num>
  <w:num w:numId="19" w16cid:durableId="349331237">
    <w:abstractNumId w:val="13"/>
  </w:num>
  <w:num w:numId="20" w16cid:durableId="1650132899">
    <w:abstractNumId w:val="0"/>
  </w:num>
  <w:num w:numId="21" w16cid:durableId="2007435735">
    <w:abstractNumId w:val="5"/>
  </w:num>
  <w:num w:numId="22" w16cid:durableId="410008162">
    <w:abstractNumId w:val="19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removePersonalInformation/>
  <w:removeDateAndTime/>
  <w:proofState w:spelling="clean"/>
  <w:attachedTemplate r:id="rId1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851"/>
  <w:hyphenationZone w:val="425"/>
  <w:doNotHyphenateCaps/>
  <w:drawingGridHorizontalSpacing w:val="90"/>
  <w:displayHorizontalDrawingGridEvery w:val="0"/>
  <w:displayVerticalDrawingGridEvery w:val="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E3BF2"/>
    <w:rsid w:val="00004C0A"/>
    <w:rsid w:val="0001022E"/>
    <w:rsid w:val="00011F9B"/>
    <w:rsid w:val="000123E8"/>
    <w:rsid w:val="00012F9E"/>
    <w:rsid w:val="00013197"/>
    <w:rsid w:val="00014943"/>
    <w:rsid w:val="00015476"/>
    <w:rsid w:val="0001635F"/>
    <w:rsid w:val="00016C4F"/>
    <w:rsid w:val="00021876"/>
    <w:rsid w:val="00022B26"/>
    <w:rsid w:val="0002373C"/>
    <w:rsid w:val="00025890"/>
    <w:rsid w:val="00025E07"/>
    <w:rsid w:val="000264A2"/>
    <w:rsid w:val="000364D5"/>
    <w:rsid w:val="00036B2A"/>
    <w:rsid w:val="00037ED2"/>
    <w:rsid w:val="00040002"/>
    <w:rsid w:val="00042E39"/>
    <w:rsid w:val="00043299"/>
    <w:rsid w:val="00043425"/>
    <w:rsid w:val="0004578C"/>
    <w:rsid w:val="000519D9"/>
    <w:rsid w:val="00051F15"/>
    <w:rsid w:val="000573AF"/>
    <w:rsid w:val="0006130E"/>
    <w:rsid w:val="00061D3B"/>
    <w:rsid w:val="00062669"/>
    <w:rsid w:val="00065903"/>
    <w:rsid w:val="000668CA"/>
    <w:rsid w:val="0007170E"/>
    <w:rsid w:val="000725A7"/>
    <w:rsid w:val="00075819"/>
    <w:rsid w:val="00081095"/>
    <w:rsid w:val="00082024"/>
    <w:rsid w:val="0008208D"/>
    <w:rsid w:val="00083544"/>
    <w:rsid w:val="00083754"/>
    <w:rsid w:val="00092F02"/>
    <w:rsid w:val="000955E9"/>
    <w:rsid w:val="000964B6"/>
    <w:rsid w:val="000A144C"/>
    <w:rsid w:val="000A166A"/>
    <w:rsid w:val="000A1A28"/>
    <w:rsid w:val="000A3899"/>
    <w:rsid w:val="000A39C6"/>
    <w:rsid w:val="000A3B7D"/>
    <w:rsid w:val="000A4E66"/>
    <w:rsid w:val="000A5081"/>
    <w:rsid w:val="000A7E0A"/>
    <w:rsid w:val="000B5694"/>
    <w:rsid w:val="000C1C4E"/>
    <w:rsid w:val="000C216E"/>
    <w:rsid w:val="000C3056"/>
    <w:rsid w:val="000C3AAD"/>
    <w:rsid w:val="000C44FD"/>
    <w:rsid w:val="000C68F2"/>
    <w:rsid w:val="000D23C7"/>
    <w:rsid w:val="000D55C8"/>
    <w:rsid w:val="000D58B4"/>
    <w:rsid w:val="000D608C"/>
    <w:rsid w:val="000E138E"/>
    <w:rsid w:val="000E1C55"/>
    <w:rsid w:val="000E1E4D"/>
    <w:rsid w:val="000E24DD"/>
    <w:rsid w:val="000E2939"/>
    <w:rsid w:val="000E57DC"/>
    <w:rsid w:val="000E6215"/>
    <w:rsid w:val="000F3D2B"/>
    <w:rsid w:val="000F6C77"/>
    <w:rsid w:val="001007E9"/>
    <w:rsid w:val="00100972"/>
    <w:rsid w:val="00102007"/>
    <w:rsid w:val="0010327A"/>
    <w:rsid w:val="00103541"/>
    <w:rsid w:val="00103785"/>
    <w:rsid w:val="00104A87"/>
    <w:rsid w:val="001052EE"/>
    <w:rsid w:val="0010640F"/>
    <w:rsid w:val="00106414"/>
    <w:rsid w:val="00107B60"/>
    <w:rsid w:val="00110D2C"/>
    <w:rsid w:val="001126A5"/>
    <w:rsid w:val="0011314F"/>
    <w:rsid w:val="001139B1"/>
    <w:rsid w:val="00115B53"/>
    <w:rsid w:val="001166DE"/>
    <w:rsid w:val="00117C40"/>
    <w:rsid w:val="001203DB"/>
    <w:rsid w:val="00123014"/>
    <w:rsid w:val="00125BBB"/>
    <w:rsid w:val="00126595"/>
    <w:rsid w:val="0013062C"/>
    <w:rsid w:val="00131758"/>
    <w:rsid w:val="00133D4F"/>
    <w:rsid w:val="00134381"/>
    <w:rsid w:val="00135264"/>
    <w:rsid w:val="0013665B"/>
    <w:rsid w:val="001408A8"/>
    <w:rsid w:val="00140943"/>
    <w:rsid w:val="00140C62"/>
    <w:rsid w:val="0014130A"/>
    <w:rsid w:val="00142BF7"/>
    <w:rsid w:val="00144077"/>
    <w:rsid w:val="00151414"/>
    <w:rsid w:val="00152CB1"/>
    <w:rsid w:val="001544D7"/>
    <w:rsid w:val="00154D87"/>
    <w:rsid w:val="00157318"/>
    <w:rsid w:val="001577B3"/>
    <w:rsid w:val="0016044E"/>
    <w:rsid w:val="00163464"/>
    <w:rsid w:val="00165204"/>
    <w:rsid w:val="001670C0"/>
    <w:rsid w:val="00167753"/>
    <w:rsid w:val="00172CC6"/>
    <w:rsid w:val="00172D1A"/>
    <w:rsid w:val="001730E9"/>
    <w:rsid w:val="00173A75"/>
    <w:rsid w:val="00174258"/>
    <w:rsid w:val="0017621A"/>
    <w:rsid w:val="001806CA"/>
    <w:rsid w:val="00182E81"/>
    <w:rsid w:val="0018351E"/>
    <w:rsid w:val="00184ACE"/>
    <w:rsid w:val="00184AE9"/>
    <w:rsid w:val="00185099"/>
    <w:rsid w:val="00191209"/>
    <w:rsid w:val="00192C67"/>
    <w:rsid w:val="001943EC"/>
    <w:rsid w:val="00195495"/>
    <w:rsid w:val="001956C3"/>
    <w:rsid w:val="00195D36"/>
    <w:rsid w:val="001965D8"/>
    <w:rsid w:val="00197577"/>
    <w:rsid w:val="001A0D2A"/>
    <w:rsid w:val="001A20FA"/>
    <w:rsid w:val="001A4634"/>
    <w:rsid w:val="001A66E7"/>
    <w:rsid w:val="001A741A"/>
    <w:rsid w:val="001A74C7"/>
    <w:rsid w:val="001A7CB1"/>
    <w:rsid w:val="001B62CD"/>
    <w:rsid w:val="001C1353"/>
    <w:rsid w:val="001C1977"/>
    <w:rsid w:val="001C6BB8"/>
    <w:rsid w:val="001D016B"/>
    <w:rsid w:val="001D0A37"/>
    <w:rsid w:val="001D3BA5"/>
    <w:rsid w:val="001D58D1"/>
    <w:rsid w:val="001D7C5C"/>
    <w:rsid w:val="001E0E5C"/>
    <w:rsid w:val="001E3BF2"/>
    <w:rsid w:val="001E4F8E"/>
    <w:rsid w:val="001E7019"/>
    <w:rsid w:val="001F1F47"/>
    <w:rsid w:val="001F241C"/>
    <w:rsid w:val="001F3200"/>
    <w:rsid w:val="001F4278"/>
    <w:rsid w:val="001F67D1"/>
    <w:rsid w:val="00200077"/>
    <w:rsid w:val="0020412E"/>
    <w:rsid w:val="00204C41"/>
    <w:rsid w:val="002050DB"/>
    <w:rsid w:val="002054D7"/>
    <w:rsid w:val="00205C71"/>
    <w:rsid w:val="00211874"/>
    <w:rsid w:val="0021308D"/>
    <w:rsid w:val="00213831"/>
    <w:rsid w:val="00215152"/>
    <w:rsid w:val="00215F09"/>
    <w:rsid w:val="00217136"/>
    <w:rsid w:val="0022328D"/>
    <w:rsid w:val="0022428D"/>
    <w:rsid w:val="00227CC0"/>
    <w:rsid w:val="00230A4B"/>
    <w:rsid w:val="00233C01"/>
    <w:rsid w:val="00234759"/>
    <w:rsid w:val="00235945"/>
    <w:rsid w:val="00240270"/>
    <w:rsid w:val="0024196C"/>
    <w:rsid w:val="00243E9B"/>
    <w:rsid w:val="002457C6"/>
    <w:rsid w:val="002469A1"/>
    <w:rsid w:val="002475D5"/>
    <w:rsid w:val="0025134C"/>
    <w:rsid w:val="002534BA"/>
    <w:rsid w:val="002535B6"/>
    <w:rsid w:val="00255554"/>
    <w:rsid w:val="002577D0"/>
    <w:rsid w:val="002603F5"/>
    <w:rsid w:val="00262300"/>
    <w:rsid w:val="00262D1E"/>
    <w:rsid w:val="00263D8A"/>
    <w:rsid w:val="00267333"/>
    <w:rsid w:val="00267409"/>
    <w:rsid w:val="00270AF5"/>
    <w:rsid w:val="00272C2A"/>
    <w:rsid w:val="00272EEE"/>
    <w:rsid w:val="00276001"/>
    <w:rsid w:val="002768AD"/>
    <w:rsid w:val="00276B4C"/>
    <w:rsid w:val="00284DAF"/>
    <w:rsid w:val="0028758B"/>
    <w:rsid w:val="002879CE"/>
    <w:rsid w:val="00290DC5"/>
    <w:rsid w:val="00292B2D"/>
    <w:rsid w:val="00294D71"/>
    <w:rsid w:val="00297BFE"/>
    <w:rsid w:val="00297E45"/>
    <w:rsid w:val="002A5DC4"/>
    <w:rsid w:val="002A76FC"/>
    <w:rsid w:val="002B109C"/>
    <w:rsid w:val="002B12B0"/>
    <w:rsid w:val="002B1311"/>
    <w:rsid w:val="002B1982"/>
    <w:rsid w:val="002B2059"/>
    <w:rsid w:val="002B4209"/>
    <w:rsid w:val="002B47B6"/>
    <w:rsid w:val="002B5A1D"/>
    <w:rsid w:val="002B645F"/>
    <w:rsid w:val="002C010B"/>
    <w:rsid w:val="002C08B3"/>
    <w:rsid w:val="002C0BE0"/>
    <w:rsid w:val="002C2C0E"/>
    <w:rsid w:val="002C6C98"/>
    <w:rsid w:val="002C6FF9"/>
    <w:rsid w:val="002D2B14"/>
    <w:rsid w:val="002D4071"/>
    <w:rsid w:val="002D41F8"/>
    <w:rsid w:val="002D6604"/>
    <w:rsid w:val="002D66C2"/>
    <w:rsid w:val="002D67E7"/>
    <w:rsid w:val="002D72CE"/>
    <w:rsid w:val="002D74F6"/>
    <w:rsid w:val="002E0F2B"/>
    <w:rsid w:val="002E1418"/>
    <w:rsid w:val="002E16C7"/>
    <w:rsid w:val="002E2EC3"/>
    <w:rsid w:val="002E5DBE"/>
    <w:rsid w:val="002E79C4"/>
    <w:rsid w:val="002F0AAE"/>
    <w:rsid w:val="002F0BBE"/>
    <w:rsid w:val="002F12C3"/>
    <w:rsid w:val="002F12DE"/>
    <w:rsid w:val="002F1565"/>
    <w:rsid w:val="002F250C"/>
    <w:rsid w:val="002F51D3"/>
    <w:rsid w:val="00300809"/>
    <w:rsid w:val="00301578"/>
    <w:rsid w:val="003019BE"/>
    <w:rsid w:val="00307C60"/>
    <w:rsid w:val="00307F00"/>
    <w:rsid w:val="003114EF"/>
    <w:rsid w:val="00311DDD"/>
    <w:rsid w:val="00312C69"/>
    <w:rsid w:val="0031535E"/>
    <w:rsid w:val="00315914"/>
    <w:rsid w:val="0031598E"/>
    <w:rsid w:val="00317D10"/>
    <w:rsid w:val="00317E3B"/>
    <w:rsid w:val="00321E09"/>
    <w:rsid w:val="0032366A"/>
    <w:rsid w:val="00327069"/>
    <w:rsid w:val="00327632"/>
    <w:rsid w:val="003322D2"/>
    <w:rsid w:val="00335AE4"/>
    <w:rsid w:val="00335E11"/>
    <w:rsid w:val="00336C96"/>
    <w:rsid w:val="00337F90"/>
    <w:rsid w:val="00343947"/>
    <w:rsid w:val="00345CA7"/>
    <w:rsid w:val="0034733C"/>
    <w:rsid w:val="0035237B"/>
    <w:rsid w:val="003545B9"/>
    <w:rsid w:val="00354B8B"/>
    <w:rsid w:val="0036046E"/>
    <w:rsid w:val="00361EF2"/>
    <w:rsid w:val="00366284"/>
    <w:rsid w:val="003719EA"/>
    <w:rsid w:val="00377143"/>
    <w:rsid w:val="00382D1F"/>
    <w:rsid w:val="00383094"/>
    <w:rsid w:val="00384B42"/>
    <w:rsid w:val="00385CDD"/>
    <w:rsid w:val="00385D6C"/>
    <w:rsid w:val="003915F3"/>
    <w:rsid w:val="00392149"/>
    <w:rsid w:val="003932E4"/>
    <w:rsid w:val="00393749"/>
    <w:rsid w:val="00393FD9"/>
    <w:rsid w:val="00394836"/>
    <w:rsid w:val="003952DB"/>
    <w:rsid w:val="00396F42"/>
    <w:rsid w:val="00397049"/>
    <w:rsid w:val="003A0CA8"/>
    <w:rsid w:val="003A1965"/>
    <w:rsid w:val="003A65BF"/>
    <w:rsid w:val="003A6DC3"/>
    <w:rsid w:val="003A73F4"/>
    <w:rsid w:val="003B0DA6"/>
    <w:rsid w:val="003B3091"/>
    <w:rsid w:val="003B40CE"/>
    <w:rsid w:val="003B49B8"/>
    <w:rsid w:val="003B5F41"/>
    <w:rsid w:val="003B74EF"/>
    <w:rsid w:val="003B75B6"/>
    <w:rsid w:val="003C102B"/>
    <w:rsid w:val="003C1B63"/>
    <w:rsid w:val="003C2DD6"/>
    <w:rsid w:val="003C40B5"/>
    <w:rsid w:val="003D1D62"/>
    <w:rsid w:val="003D1F64"/>
    <w:rsid w:val="003D2DDB"/>
    <w:rsid w:val="003D3548"/>
    <w:rsid w:val="003D3725"/>
    <w:rsid w:val="003D3E77"/>
    <w:rsid w:val="003D50F3"/>
    <w:rsid w:val="003D776C"/>
    <w:rsid w:val="003E0316"/>
    <w:rsid w:val="003E08E7"/>
    <w:rsid w:val="003E0F9B"/>
    <w:rsid w:val="003E3AD9"/>
    <w:rsid w:val="003E7019"/>
    <w:rsid w:val="003F08A6"/>
    <w:rsid w:val="003F0EE6"/>
    <w:rsid w:val="003F14D4"/>
    <w:rsid w:val="003F274B"/>
    <w:rsid w:val="003F329D"/>
    <w:rsid w:val="003F44A6"/>
    <w:rsid w:val="003F67A6"/>
    <w:rsid w:val="0040050C"/>
    <w:rsid w:val="00401BF3"/>
    <w:rsid w:val="004042F5"/>
    <w:rsid w:val="00405297"/>
    <w:rsid w:val="0040597F"/>
    <w:rsid w:val="00406EE6"/>
    <w:rsid w:val="0040725A"/>
    <w:rsid w:val="004121C3"/>
    <w:rsid w:val="00412302"/>
    <w:rsid w:val="00420F7E"/>
    <w:rsid w:val="00421BA2"/>
    <w:rsid w:val="00421C7B"/>
    <w:rsid w:val="00423156"/>
    <w:rsid w:val="00423F3B"/>
    <w:rsid w:val="004250BA"/>
    <w:rsid w:val="004260E7"/>
    <w:rsid w:val="00430B3C"/>
    <w:rsid w:val="004325A0"/>
    <w:rsid w:val="00432BCE"/>
    <w:rsid w:val="00433AD9"/>
    <w:rsid w:val="0043423A"/>
    <w:rsid w:val="004346E6"/>
    <w:rsid w:val="00435126"/>
    <w:rsid w:val="00435754"/>
    <w:rsid w:val="00436797"/>
    <w:rsid w:val="004402B1"/>
    <w:rsid w:val="00440893"/>
    <w:rsid w:val="00440C5E"/>
    <w:rsid w:val="00440CA8"/>
    <w:rsid w:val="00442E0C"/>
    <w:rsid w:val="00446A8F"/>
    <w:rsid w:val="0044796E"/>
    <w:rsid w:val="00450173"/>
    <w:rsid w:val="0045353A"/>
    <w:rsid w:val="00453A12"/>
    <w:rsid w:val="00454825"/>
    <w:rsid w:val="0045484B"/>
    <w:rsid w:val="00454DFD"/>
    <w:rsid w:val="004556E7"/>
    <w:rsid w:val="00457704"/>
    <w:rsid w:val="00462BF3"/>
    <w:rsid w:val="00463493"/>
    <w:rsid w:val="004643D2"/>
    <w:rsid w:val="00466F2B"/>
    <w:rsid w:val="00470C4D"/>
    <w:rsid w:val="004727BB"/>
    <w:rsid w:val="0047577A"/>
    <w:rsid w:val="00475CC0"/>
    <w:rsid w:val="004769FD"/>
    <w:rsid w:val="00476A78"/>
    <w:rsid w:val="00481348"/>
    <w:rsid w:val="00481D7B"/>
    <w:rsid w:val="00485EBC"/>
    <w:rsid w:val="004865A1"/>
    <w:rsid w:val="004866A6"/>
    <w:rsid w:val="004918FA"/>
    <w:rsid w:val="00495FB2"/>
    <w:rsid w:val="0049634D"/>
    <w:rsid w:val="004A00BB"/>
    <w:rsid w:val="004A110E"/>
    <w:rsid w:val="004A1FF2"/>
    <w:rsid w:val="004A2458"/>
    <w:rsid w:val="004A3C64"/>
    <w:rsid w:val="004A4D9B"/>
    <w:rsid w:val="004A5395"/>
    <w:rsid w:val="004A5B1A"/>
    <w:rsid w:val="004A6258"/>
    <w:rsid w:val="004A70BE"/>
    <w:rsid w:val="004A7B51"/>
    <w:rsid w:val="004A7FAE"/>
    <w:rsid w:val="004B119E"/>
    <w:rsid w:val="004B1739"/>
    <w:rsid w:val="004B4B0D"/>
    <w:rsid w:val="004B5C44"/>
    <w:rsid w:val="004C1A0B"/>
    <w:rsid w:val="004C23AF"/>
    <w:rsid w:val="004C40AF"/>
    <w:rsid w:val="004C6159"/>
    <w:rsid w:val="004C658B"/>
    <w:rsid w:val="004C77D6"/>
    <w:rsid w:val="004C7C4E"/>
    <w:rsid w:val="004D07B3"/>
    <w:rsid w:val="004D523D"/>
    <w:rsid w:val="004D7822"/>
    <w:rsid w:val="004E0A5B"/>
    <w:rsid w:val="004E180E"/>
    <w:rsid w:val="004E2257"/>
    <w:rsid w:val="004E2626"/>
    <w:rsid w:val="004E312B"/>
    <w:rsid w:val="004E53BC"/>
    <w:rsid w:val="004E5BC6"/>
    <w:rsid w:val="004E640B"/>
    <w:rsid w:val="004E756E"/>
    <w:rsid w:val="004F1795"/>
    <w:rsid w:val="004F2901"/>
    <w:rsid w:val="004F4DC9"/>
    <w:rsid w:val="004F5B31"/>
    <w:rsid w:val="004F5D8B"/>
    <w:rsid w:val="004F5EE5"/>
    <w:rsid w:val="004F5F3F"/>
    <w:rsid w:val="004F6322"/>
    <w:rsid w:val="00501092"/>
    <w:rsid w:val="00502C52"/>
    <w:rsid w:val="00503152"/>
    <w:rsid w:val="005041B7"/>
    <w:rsid w:val="00504B0F"/>
    <w:rsid w:val="00514E6C"/>
    <w:rsid w:val="0051593D"/>
    <w:rsid w:val="00515E9B"/>
    <w:rsid w:val="00517D35"/>
    <w:rsid w:val="00520131"/>
    <w:rsid w:val="00521C76"/>
    <w:rsid w:val="005238AC"/>
    <w:rsid w:val="00525990"/>
    <w:rsid w:val="00526425"/>
    <w:rsid w:val="00527AC4"/>
    <w:rsid w:val="0053199E"/>
    <w:rsid w:val="00534485"/>
    <w:rsid w:val="00534AAB"/>
    <w:rsid w:val="0053647F"/>
    <w:rsid w:val="005422F1"/>
    <w:rsid w:val="00546311"/>
    <w:rsid w:val="0054700E"/>
    <w:rsid w:val="00547721"/>
    <w:rsid w:val="00550AE8"/>
    <w:rsid w:val="005514D7"/>
    <w:rsid w:val="00552B19"/>
    <w:rsid w:val="005547DC"/>
    <w:rsid w:val="00556098"/>
    <w:rsid w:val="00556E20"/>
    <w:rsid w:val="00557186"/>
    <w:rsid w:val="00560D26"/>
    <w:rsid w:val="005629B9"/>
    <w:rsid w:val="005642EA"/>
    <w:rsid w:val="0056604A"/>
    <w:rsid w:val="005667A6"/>
    <w:rsid w:val="005708B2"/>
    <w:rsid w:val="00570C22"/>
    <w:rsid w:val="00570DB7"/>
    <w:rsid w:val="005734D4"/>
    <w:rsid w:val="00576EB6"/>
    <w:rsid w:val="0058017E"/>
    <w:rsid w:val="0058190A"/>
    <w:rsid w:val="00581EEA"/>
    <w:rsid w:val="00586DBC"/>
    <w:rsid w:val="00590D27"/>
    <w:rsid w:val="00590EA7"/>
    <w:rsid w:val="005935AB"/>
    <w:rsid w:val="005938CE"/>
    <w:rsid w:val="00593E96"/>
    <w:rsid w:val="005956AD"/>
    <w:rsid w:val="005969A0"/>
    <w:rsid w:val="005A3E0D"/>
    <w:rsid w:val="005A3FFE"/>
    <w:rsid w:val="005A4099"/>
    <w:rsid w:val="005A583C"/>
    <w:rsid w:val="005A6068"/>
    <w:rsid w:val="005A6627"/>
    <w:rsid w:val="005A6D3A"/>
    <w:rsid w:val="005A7C71"/>
    <w:rsid w:val="005B04F9"/>
    <w:rsid w:val="005B106C"/>
    <w:rsid w:val="005B279C"/>
    <w:rsid w:val="005B5FEE"/>
    <w:rsid w:val="005B7CD8"/>
    <w:rsid w:val="005C2CF6"/>
    <w:rsid w:val="005C4366"/>
    <w:rsid w:val="005C5E73"/>
    <w:rsid w:val="005C7268"/>
    <w:rsid w:val="005D0CC9"/>
    <w:rsid w:val="005D6457"/>
    <w:rsid w:val="005E419A"/>
    <w:rsid w:val="005E4D31"/>
    <w:rsid w:val="005E617E"/>
    <w:rsid w:val="005E63A1"/>
    <w:rsid w:val="005E7BAE"/>
    <w:rsid w:val="005F07AD"/>
    <w:rsid w:val="005F3393"/>
    <w:rsid w:val="005F41EF"/>
    <w:rsid w:val="005F536E"/>
    <w:rsid w:val="005F5C3E"/>
    <w:rsid w:val="005F6AF1"/>
    <w:rsid w:val="006023DF"/>
    <w:rsid w:val="00605CA4"/>
    <w:rsid w:val="006104A6"/>
    <w:rsid w:val="00610917"/>
    <w:rsid w:val="00611251"/>
    <w:rsid w:val="00611A18"/>
    <w:rsid w:val="00611B17"/>
    <w:rsid w:val="006125C2"/>
    <w:rsid w:val="006127F8"/>
    <w:rsid w:val="00613007"/>
    <w:rsid w:val="00613C9B"/>
    <w:rsid w:val="00616468"/>
    <w:rsid w:val="00616885"/>
    <w:rsid w:val="00622E15"/>
    <w:rsid w:val="0062745D"/>
    <w:rsid w:val="0062754E"/>
    <w:rsid w:val="006279F4"/>
    <w:rsid w:val="00630720"/>
    <w:rsid w:val="00636616"/>
    <w:rsid w:val="00636FE0"/>
    <w:rsid w:val="0063715B"/>
    <w:rsid w:val="0063726D"/>
    <w:rsid w:val="0064080A"/>
    <w:rsid w:val="0064267F"/>
    <w:rsid w:val="0064709A"/>
    <w:rsid w:val="006475EB"/>
    <w:rsid w:val="00650189"/>
    <w:rsid w:val="0065101F"/>
    <w:rsid w:val="006520D2"/>
    <w:rsid w:val="00656A3D"/>
    <w:rsid w:val="006575F9"/>
    <w:rsid w:val="00660D45"/>
    <w:rsid w:val="0066513C"/>
    <w:rsid w:val="006664F1"/>
    <w:rsid w:val="006707E9"/>
    <w:rsid w:val="00670E42"/>
    <w:rsid w:val="006712BF"/>
    <w:rsid w:val="00673349"/>
    <w:rsid w:val="006772A5"/>
    <w:rsid w:val="00680FDC"/>
    <w:rsid w:val="00682725"/>
    <w:rsid w:val="00684353"/>
    <w:rsid w:val="0068470F"/>
    <w:rsid w:val="00685586"/>
    <w:rsid w:val="00690D4D"/>
    <w:rsid w:val="00691589"/>
    <w:rsid w:val="00692248"/>
    <w:rsid w:val="00695F4F"/>
    <w:rsid w:val="00696A5F"/>
    <w:rsid w:val="00696EBC"/>
    <w:rsid w:val="006A0439"/>
    <w:rsid w:val="006A0453"/>
    <w:rsid w:val="006A2197"/>
    <w:rsid w:val="006A3D01"/>
    <w:rsid w:val="006A4AB6"/>
    <w:rsid w:val="006A616D"/>
    <w:rsid w:val="006A7A3E"/>
    <w:rsid w:val="006A7C8D"/>
    <w:rsid w:val="006B1080"/>
    <w:rsid w:val="006B1328"/>
    <w:rsid w:val="006B13D9"/>
    <w:rsid w:val="006B14BE"/>
    <w:rsid w:val="006B2BEE"/>
    <w:rsid w:val="006B4BF7"/>
    <w:rsid w:val="006B6B3A"/>
    <w:rsid w:val="006B6FC2"/>
    <w:rsid w:val="006C0E15"/>
    <w:rsid w:val="006C1F1D"/>
    <w:rsid w:val="006C286E"/>
    <w:rsid w:val="006C6F49"/>
    <w:rsid w:val="006D1D7C"/>
    <w:rsid w:val="006D2B24"/>
    <w:rsid w:val="006D55F2"/>
    <w:rsid w:val="006D5BA2"/>
    <w:rsid w:val="006D6574"/>
    <w:rsid w:val="006D661C"/>
    <w:rsid w:val="006D6BCB"/>
    <w:rsid w:val="006E0201"/>
    <w:rsid w:val="006E1ABC"/>
    <w:rsid w:val="006E1D97"/>
    <w:rsid w:val="006E23ED"/>
    <w:rsid w:val="006E4392"/>
    <w:rsid w:val="006E4626"/>
    <w:rsid w:val="006F4339"/>
    <w:rsid w:val="006F760E"/>
    <w:rsid w:val="007033A1"/>
    <w:rsid w:val="007038FE"/>
    <w:rsid w:val="00703C91"/>
    <w:rsid w:val="00705689"/>
    <w:rsid w:val="00705E80"/>
    <w:rsid w:val="007067E9"/>
    <w:rsid w:val="00707711"/>
    <w:rsid w:val="007103BD"/>
    <w:rsid w:val="00710562"/>
    <w:rsid w:val="0071128B"/>
    <w:rsid w:val="007122FD"/>
    <w:rsid w:val="007138FB"/>
    <w:rsid w:val="00715BAC"/>
    <w:rsid w:val="00715DA7"/>
    <w:rsid w:val="00716E0B"/>
    <w:rsid w:val="0071715B"/>
    <w:rsid w:val="00717920"/>
    <w:rsid w:val="007208A9"/>
    <w:rsid w:val="00721552"/>
    <w:rsid w:val="007260FF"/>
    <w:rsid w:val="00730302"/>
    <w:rsid w:val="0073154C"/>
    <w:rsid w:val="00731B1E"/>
    <w:rsid w:val="00732BEB"/>
    <w:rsid w:val="007333D2"/>
    <w:rsid w:val="0073535E"/>
    <w:rsid w:val="00740D48"/>
    <w:rsid w:val="00740F87"/>
    <w:rsid w:val="00742B72"/>
    <w:rsid w:val="007446B6"/>
    <w:rsid w:val="0074509D"/>
    <w:rsid w:val="007450EC"/>
    <w:rsid w:val="00746119"/>
    <w:rsid w:val="007512E8"/>
    <w:rsid w:val="0075170A"/>
    <w:rsid w:val="0075284A"/>
    <w:rsid w:val="00753200"/>
    <w:rsid w:val="007536CE"/>
    <w:rsid w:val="0075679A"/>
    <w:rsid w:val="00760D14"/>
    <w:rsid w:val="007622A2"/>
    <w:rsid w:val="00764128"/>
    <w:rsid w:val="00765078"/>
    <w:rsid w:val="00765A6D"/>
    <w:rsid w:val="00765AE3"/>
    <w:rsid w:val="00765AEA"/>
    <w:rsid w:val="00765B61"/>
    <w:rsid w:val="007678DB"/>
    <w:rsid w:val="00773223"/>
    <w:rsid w:val="00773BE1"/>
    <w:rsid w:val="00774DE5"/>
    <w:rsid w:val="00775BBB"/>
    <w:rsid w:val="00776D59"/>
    <w:rsid w:val="00780F37"/>
    <w:rsid w:val="00781223"/>
    <w:rsid w:val="00783D72"/>
    <w:rsid w:val="007859BC"/>
    <w:rsid w:val="00785BBC"/>
    <w:rsid w:val="00785C9A"/>
    <w:rsid w:val="00790330"/>
    <w:rsid w:val="0079067C"/>
    <w:rsid w:val="007907E0"/>
    <w:rsid w:val="00791E5F"/>
    <w:rsid w:val="00794EA8"/>
    <w:rsid w:val="00794F17"/>
    <w:rsid w:val="007963B5"/>
    <w:rsid w:val="0079678C"/>
    <w:rsid w:val="007A434C"/>
    <w:rsid w:val="007A71C2"/>
    <w:rsid w:val="007A7B49"/>
    <w:rsid w:val="007B09F5"/>
    <w:rsid w:val="007B1058"/>
    <w:rsid w:val="007B1A68"/>
    <w:rsid w:val="007B253A"/>
    <w:rsid w:val="007B5E08"/>
    <w:rsid w:val="007B75A6"/>
    <w:rsid w:val="007C1048"/>
    <w:rsid w:val="007C14E1"/>
    <w:rsid w:val="007C4ACF"/>
    <w:rsid w:val="007C632A"/>
    <w:rsid w:val="007C6721"/>
    <w:rsid w:val="007C6DEA"/>
    <w:rsid w:val="007C6FD4"/>
    <w:rsid w:val="007D1C9C"/>
    <w:rsid w:val="007D2038"/>
    <w:rsid w:val="007D5406"/>
    <w:rsid w:val="007D73EA"/>
    <w:rsid w:val="007E0E6E"/>
    <w:rsid w:val="007E1B63"/>
    <w:rsid w:val="007E39A9"/>
    <w:rsid w:val="007E4514"/>
    <w:rsid w:val="007E52DE"/>
    <w:rsid w:val="007E5C56"/>
    <w:rsid w:val="007E71AE"/>
    <w:rsid w:val="007F2F72"/>
    <w:rsid w:val="008017FC"/>
    <w:rsid w:val="00802EFA"/>
    <w:rsid w:val="0080595F"/>
    <w:rsid w:val="0081133F"/>
    <w:rsid w:val="00812E4B"/>
    <w:rsid w:val="00814E2C"/>
    <w:rsid w:val="00814EF3"/>
    <w:rsid w:val="0081620D"/>
    <w:rsid w:val="008166B6"/>
    <w:rsid w:val="008173A5"/>
    <w:rsid w:val="00817604"/>
    <w:rsid w:val="00821E02"/>
    <w:rsid w:val="00823972"/>
    <w:rsid w:val="008246F5"/>
    <w:rsid w:val="00825815"/>
    <w:rsid w:val="00825BA5"/>
    <w:rsid w:val="00827674"/>
    <w:rsid w:val="00827910"/>
    <w:rsid w:val="00833616"/>
    <w:rsid w:val="00834596"/>
    <w:rsid w:val="00836235"/>
    <w:rsid w:val="00836F05"/>
    <w:rsid w:val="0083776E"/>
    <w:rsid w:val="008377BB"/>
    <w:rsid w:val="00840312"/>
    <w:rsid w:val="0084090B"/>
    <w:rsid w:val="00842826"/>
    <w:rsid w:val="00843938"/>
    <w:rsid w:val="008440EA"/>
    <w:rsid w:val="008442C3"/>
    <w:rsid w:val="0084518B"/>
    <w:rsid w:val="00845BC6"/>
    <w:rsid w:val="00851510"/>
    <w:rsid w:val="00853A30"/>
    <w:rsid w:val="00854F18"/>
    <w:rsid w:val="00855EFB"/>
    <w:rsid w:val="00857EFE"/>
    <w:rsid w:val="00863B13"/>
    <w:rsid w:val="0086403A"/>
    <w:rsid w:val="00865A85"/>
    <w:rsid w:val="0086604C"/>
    <w:rsid w:val="008660F7"/>
    <w:rsid w:val="00867388"/>
    <w:rsid w:val="00872C10"/>
    <w:rsid w:val="00874FE3"/>
    <w:rsid w:val="00875B8C"/>
    <w:rsid w:val="008767CE"/>
    <w:rsid w:val="008823B3"/>
    <w:rsid w:val="00882D7B"/>
    <w:rsid w:val="008832DE"/>
    <w:rsid w:val="00886FDB"/>
    <w:rsid w:val="0088750C"/>
    <w:rsid w:val="00887E93"/>
    <w:rsid w:val="00890DB5"/>
    <w:rsid w:val="00891A55"/>
    <w:rsid w:val="008931F1"/>
    <w:rsid w:val="008939D8"/>
    <w:rsid w:val="00893F33"/>
    <w:rsid w:val="00894385"/>
    <w:rsid w:val="00896A34"/>
    <w:rsid w:val="008A000E"/>
    <w:rsid w:val="008A0D30"/>
    <w:rsid w:val="008A2E92"/>
    <w:rsid w:val="008A3C9D"/>
    <w:rsid w:val="008A3EB0"/>
    <w:rsid w:val="008B1A19"/>
    <w:rsid w:val="008B250B"/>
    <w:rsid w:val="008B3A62"/>
    <w:rsid w:val="008B3EA0"/>
    <w:rsid w:val="008B4AAB"/>
    <w:rsid w:val="008B7315"/>
    <w:rsid w:val="008C0500"/>
    <w:rsid w:val="008C2110"/>
    <w:rsid w:val="008C22D4"/>
    <w:rsid w:val="008C50D7"/>
    <w:rsid w:val="008C6597"/>
    <w:rsid w:val="008C688D"/>
    <w:rsid w:val="008C6D5E"/>
    <w:rsid w:val="008C70B9"/>
    <w:rsid w:val="008D08AD"/>
    <w:rsid w:val="008D38EA"/>
    <w:rsid w:val="008D4B03"/>
    <w:rsid w:val="008D74D8"/>
    <w:rsid w:val="008E222D"/>
    <w:rsid w:val="008E2A40"/>
    <w:rsid w:val="008E3FFD"/>
    <w:rsid w:val="008F1940"/>
    <w:rsid w:val="008F3F66"/>
    <w:rsid w:val="008F701F"/>
    <w:rsid w:val="008F71D4"/>
    <w:rsid w:val="008F7405"/>
    <w:rsid w:val="008F7794"/>
    <w:rsid w:val="00900628"/>
    <w:rsid w:val="00901186"/>
    <w:rsid w:val="00902E3E"/>
    <w:rsid w:val="00904834"/>
    <w:rsid w:val="00906BE7"/>
    <w:rsid w:val="00911760"/>
    <w:rsid w:val="0091245E"/>
    <w:rsid w:val="00912912"/>
    <w:rsid w:val="009129FF"/>
    <w:rsid w:val="0091376B"/>
    <w:rsid w:val="00915C1E"/>
    <w:rsid w:val="00920B5B"/>
    <w:rsid w:val="00921773"/>
    <w:rsid w:val="00921AD4"/>
    <w:rsid w:val="00924795"/>
    <w:rsid w:val="009251BC"/>
    <w:rsid w:val="00925589"/>
    <w:rsid w:val="00926152"/>
    <w:rsid w:val="0093067D"/>
    <w:rsid w:val="00931EE3"/>
    <w:rsid w:val="0093359D"/>
    <w:rsid w:val="00933651"/>
    <w:rsid w:val="00934721"/>
    <w:rsid w:val="00934916"/>
    <w:rsid w:val="009368D3"/>
    <w:rsid w:val="0094030D"/>
    <w:rsid w:val="009404BF"/>
    <w:rsid w:val="00942C48"/>
    <w:rsid w:val="00942EA5"/>
    <w:rsid w:val="00944444"/>
    <w:rsid w:val="00944E4F"/>
    <w:rsid w:val="00945DD1"/>
    <w:rsid w:val="0095710A"/>
    <w:rsid w:val="00957B18"/>
    <w:rsid w:val="00963D01"/>
    <w:rsid w:val="0096678E"/>
    <w:rsid w:val="009676F7"/>
    <w:rsid w:val="00970E92"/>
    <w:rsid w:val="0097169B"/>
    <w:rsid w:val="00973C9A"/>
    <w:rsid w:val="00974B24"/>
    <w:rsid w:val="0097574C"/>
    <w:rsid w:val="00975FE8"/>
    <w:rsid w:val="0097656E"/>
    <w:rsid w:val="009779CC"/>
    <w:rsid w:val="00980153"/>
    <w:rsid w:val="009813E7"/>
    <w:rsid w:val="00981B97"/>
    <w:rsid w:val="00983978"/>
    <w:rsid w:val="00987BBF"/>
    <w:rsid w:val="0099000D"/>
    <w:rsid w:val="009913A8"/>
    <w:rsid w:val="00991EA3"/>
    <w:rsid w:val="00993134"/>
    <w:rsid w:val="0099493C"/>
    <w:rsid w:val="00996B1E"/>
    <w:rsid w:val="00996C27"/>
    <w:rsid w:val="00996CAB"/>
    <w:rsid w:val="009A1082"/>
    <w:rsid w:val="009A157F"/>
    <w:rsid w:val="009A5303"/>
    <w:rsid w:val="009A723E"/>
    <w:rsid w:val="009B132B"/>
    <w:rsid w:val="009B15B4"/>
    <w:rsid w:val="009B16E8"/>
    <w:rsid w:val="009B23AC"/>
    <w:rsid w:val="009B4D8A"/>
    <w:rsid w:val="009B4FBD"/>
    <w:rsid w:val="009B5592"/>
    <w:rsid w:val="009B7830"/>
    <w:rsid w:val="009B7B9A"/>
    <w:rsid w:val="009B7C8A"/>
    <w:rsid w:val="009C0552"/>
    <w:rsid w:val="009C1A55"/>
    <w:rsid w:val="009C382D"/>
    <w:rsid w:val="009C4A80"/>
    <w:rsid w:val="009C4EEA"/>
    <w:rsid w:val="009C4FEE"/>
    <w:rsid w:val="009C5772"/>
    <w:rsid w:val="009D248E"/>
    <w:rsid w:val="009D304D"/>
    <w:rsid w:val="009D3228"/>
    <w:rsid w:val="009D3C08"/>
    <w:rsid w:val="009D404C"/>
    <w:rsid w:val="009D5F9C"/>
    <w:rsid w:val="009E2FF4"/>
    <w:rsid w:val="009E31F4"/>
    <w:rsid w:val="009E524F"/>
    <w:rsid w:val="009E5FFA"/>
    <w:rsid w:val="009F1447"/>
    <w:rsid w:val="009F3E81"/>
    <w:rsid w:val="009F48C3"/>
    <w:rsid w:val="009F6F9B"/>
    <w:rsid w:val="00A01B27"/>
    <w:rsid w:val="00A02131"/>
    <w:rsid w:val="00A021AD"/>
    <w:rsid w:val="00A03204"/>
    <w:rsid w:val="00A03B17"/>
    <w:rsid w:val="00A03E17"/>
    <w:rsid w:val="00A100D9"/>
    <w:rsid w:val="00A12A53"/>
    <w:rsid w:val="00A12C11"/>
    <w:rsid w:val="00A21399"/>
    <w:rsid w:val="00A215FC"/>
    <w:rsid w:val="00A25BDC"/>
    <w:rsid w:val="00A31876"/>
    <w:rsid w:val="00A3239E"/>
    <w:rsid w:val="00A373E1"/>
    <w:rsid w:val="00A3779D"/>
    <w:rsid w:val="00A4019B"/>
    <w:rsid w:val="00A41203"/>
    <w:rsid w:val="00A41A44"/>
    <w:rsid w:val="00A43297"/>
    <w:rsid w:val="00A432C5"/>
    <w:rsid w:val="00A44C38"/>
    <w:rsid w:val="00A45480"/>
    <w:rsid w:val="00A460A7"/>
    <w:rsid w:val="00A550E0"/>
    <w:rsid w:val="00A55459"/>
    <w:rsid w:val="00A626C1"/>
    <w:rsid w:val="00A63E93"/>
    <w:rsid w:val="00A65192"/>
    <w:rsid w:val="00A67408"/>
    <w:rsid w:val="00A70305"/>
    <w:rsid w:val="00A7077C"/>
    <w:rsid w:val="00A708A8"/>
    <w:rsid w:val="00A733B6"/>
    <w:rsid w:val="00A76938"/>
    <w:rsid w:val="00A778A7"/>
    <w:rsid w:val="00A77D20"/>
    <w:rsid w:val="00A80BE2"/>
    <w:rsid w:val="00A84DFF"/>
    <w:rsid w:val="00A87B91"/>
    <w:rsid w:val="00A9402E"/>
    <w:rsid w:val="00A9441A"/>
    <w:rsid w:val="00A95CD2"/>
    <w:rsid w:val="00A97D88"/>
    <w:rsid w:val="00AA2D27"/>
    <w:rsid w:val="00AA31EE"/>
    <w:rsid w:val="00AA416F"/>
    <w:rsid w:val="00AA581F"/>
    <w:rsid w:val="00AA65DC"/>
    <w:rsid w:val="00AA72D0"/>
    <w:rsid w:val="00AB1E55"/>
    <w:rsid w:val="00AB2E3E"/>
    <w:rsid w:val="00AB4F82"/>
    <w:rsid w:val="00AB5425"/>
    <w:rsid w:val="00AB5E84"/>
    <w:rsid w:val="00AB66AF"/>
    <w:rsid w:val="00AB67AE"/>
    <w:rsid w:val="00AB6B01"/>
    <w:rsid w:val="00AB717F"/>
    <w:rsid w:val="00AC0FED"/>
    <w:rsid w:val="00AC126C"/>
    <w:rsid w:val="00AC1B50"/>
    <w:rsid w:val="00AC4875"/>
    <w:rsid w:val="00AC5061"/>
    <w:rsid w:val="00AC51D0"/>
    <w:rsid w:val="00AC705D"/>
    <w:rsid w:val="00AD21E8"/>
    <w:rsid w:val="00AD245C"/>
    <w:rsid w:val="00AD2630"/>
    <w:rsid w:val="00AD773A"/>
    <w:rsid w:val="00AD7C0B"/>
    <w:rsid w:val="00AE1899"/>
    <w:rsid w:val="00AE5472"/>
    <w:rsid w:val="00AE5C8C"/>
    <w:rsid w:val="00AE66BC"/>
    <w:rsid w:val="00AE7344"/>
    <w:rsid w:val="00AE7579"/>
    <w:rsid w:val="00AE75DD"/>
    <w:rsid w:val="00AF00D4"/>
    <w:rsid w:val="00AF7E66"/>
    <w:rsid w:val="00B01017"/>
    <w:rsid w:val="00B056E8"/>
    <w:rsid w:val="00B11D31"/>
    <w:rsid w:val="00B1212B"/>
    <w:rsid w:val="00B16BBE"/>
    <w:rsid w:val="00B171B3"/>
    <w:rsid w:val="00B20127"/>
    <w:rsid w:val="00B21DF8"/>
    <w:rsid w:val="00B221AF"/>
    <w:rsid w:val="00B230A0"/>
    <w:rsid w:val="00B30013"/>
    <w:rsid w:val="00B31C85"/>
    <w:rsid w:val="00B32940"/>
    <w:rsid w:val="00B33F30"/>
    <w:rsid w:val="00B347E5"/>
    <w:rsid w:val="00B35F6B"/>
    <w:rsid w:val="00B36432"/>
    <w:rsid w:val="00B37034"/>
    <w:rsid w:val="00B37F9F"/>
    <w:rsid w:val="00B40E57"/>
    <w:rsid w:val="00B41935"/>
    <w:rsid w:val="00B42A42"/>
    <w:rsid w:val="00B45353"/>
    <w:rsid w:val="00B47790"/>
    <w:rsid w:val="00B51273"/>
    <w:rsid w:val="00B53092"/>
    <w:rsid w:val="00B55E40"/>
    <w:rsid w:val="00B56CCD"/>
    <w:rsid w:val="00B5773B"/>
    <w:rsid w:val="00B5787E"/>
    <w:rsid w:val="00B60353"/>
    <w:rsid w:val="00B650E5"/>
    <w:rsid w:val="00B67A16"/>
    <w:rsid w:val="00B67C6D"/>
    <w:rsid w:val="00B71AC8"/>
    <w:rsid w:val="00B73977"/>
    <w:rsid w:val="00B77B06"/>
    <w:rsid w:val="00B800F5"/>
    <w:rsid w:val="00B80F7F"/>
    <w:rsid w:val="00B86985"/>
    <w:rsid w:val="00B903EA"/>
    <w:rsid w:val="00B90529"/>
    <w:rsid w:val="00B90C84"/>
    <w:rsid w:val="00B923F1"/>
    <w:rsid w:val="00B926CF"/>
    <w:rsid w:val="00B92968"/>
    <w:rsid w:val="00B94C1D"/>
    <w:rsid w:val="00B97D89"/>
    <w:rsid w:val="00BA0539"/>
    <w:rsid w:val="00BA07B7"/>
    <w:rsid w:val="00BA11EC"/>
    <w:rsid w:val="00BA5D9C"/>
    <w:rsid w:val="00BA5E9A"/>
    <w:rsid w:val="00BA5FE8"/>
    <w:rsid w:val="00BA6969"/>
    <w:rsid w:val="00BB2F50"/>
    <w:rsid w:val="00BB3DB2"/>
    <w:rsid w:val="00BB69F1"/>
    <w:rsid w:val="00BC067B"/>
    <w:rsid w:val="00BC1D70"/>
    <w:rsid w:val="00BC2705"/>
    <w:rsid w:val="00BC46BC"/>
    <w:rsid w:val="00BC5EE0"/>
    <w:rsid w:val="00BC6978"/>
    <w:rsid w:val="00BD137D"/>
    <w:rsid w:val="00BD2C03"/>
    <w:rsid w:val="00BD4B79"/>
    <w:rsid w:val="00BD608D"/>
    <w:rsid w:val="00BE2904"/>
    <w:rsid w:val="00BE34D1"/>
    <w:rsid w:val="00BE601F"/>
    <w:rsid w:val="00BE66A3"/>
    <w:rsid w:val="00BE77A8"/>
    <w:rsid w:val="00BF10BC"/>
    <w:rsid w:val="00BF2C80"/>
    <w:rsid w:val="00BF42C5"/>
    <w:rsid w:val="00BF79AD"/>
    <w:rsid w:val="00C00908"/>
    <w:rsid w:val="00C01DF5"/>
    <w:rsid w:val="00C02842"/>
    <w:rsid w:val="00C05115"/>
    <w:rsid w:val="00C0572D"/>
    <w:rsid w:val="00C0608B"/>
    <w:rsid w:val="00C07165"/>
    <w:rsid w:val="00C10CA7"/>
    <w:rsid w:val="00C11850"/>
    <w:rsid w:val="00C13287"/>
    <w:rsid w:val="00C2027A"/>
    <w:rsid w:val="00C20E37"/>
    <w:rsid w:val="00C21009"/>
    <w:rsid w:val="00C21E8F"/>
    <w:rsid w:val="00C25CC5"/>
    <w:rsid w:val="00C26019"/>
    <w:rsid w:val="00C27A5E"/>
    <w:rsid w:val="00C34382"/>
    <w:rsid w:val="00C4182D"/>
    <w:rsid w:val="00C42745"/>
    <w:rsid w:val="00C42FDA"/>
    <w:rsid w:val="00C4354C"/>
    <w:rsid w:val="00C452E1"/>
    <w:rsid w:val="00C45479"/>
    <w:rsid w:val="00C50486"/>
    <w:rsid w:val="00C50705"/>
    <w:rsid w:val="00C5250B"/>
    <w:rsid w:val="00C52BC8"/>
    <w:rsid w:val="00C54714"/>
    <w:rsid w:val="00C564A5"/>
    <w:rsid w:val="00C57766"/>
    <w:rsid w:val="00C70727"/>
    <w:rsid w:val="00C708FF"/>
    <w:rsid w:val="00C711B1"/>
    <w:rsid w:val="00C726DA"/>
    <w:rsid w:val="00C728C6"/>
    <w:rsid w:val="00C72BE2"/>
    <w:rsid w:val="00C776E9"/>
    <w:rsid w:val="00C80BE6"/>
    <w:rsid w:val="00C8189F"/>
    <w:rsid w:val="00C8318A"/>
    <w:rsid w:val="00C83BFE"/>
    <w:rsid w:val="00C84817"/>
    <w:rsid w:val="00C84FF0"/>
    <w:rsid w:val="00C85852"/>
    <w:rsid w:val="00C859F1"/>
    <w:rsid w:val="00C85D5B"/>
    <w:rsid w:val="00C90497"/>
    <w:rsid w:val="00C90703"/>
    <w:rsid w:val="00C92279"/>
    <w:rsid w:val="00C93C62"/>
    <w:rsid w:val="00C94480"/>
    <w:rsid w:val="00C94DF2"/>
    <w:rsid w:val="00C95843"/>
    <w:rsid w:val="00C97AA0"/>
    <w:rsid w:val="00CA1410"/>
    <w:rsid w:val="00CA21FB"/>
    <w:rsid w:val="00CA2713"/>
    <w:rsid w:val="00CA38AF"/>
    <w:rsid w:val="00CA3A77"/>
    <w:rsid w:val="00CA7249"/>
    <w:rsid w:val="00CA7D7C"/>
    <w:rsid w:val="00CB2021"/>
    <w:rsid w:val="00CB252F"/>
    <w:rsid w:val="00CB40AA"/>
    <w:rsid w:val="00CB525E"/>
    <w:rsid w:val="00CB730C"/>
    <w:rsid w:val="00CC0921"/>
    <w:rsid w:val="00CC17F8"/>
    <w:rsid w:val="00CC2C91"/>
    <w:rsid w:val="00CC5363"/>
    <w:rsid w:val="00CD0217"/>
    <w:rsid w:val="00CD0E77"/>
    <w:rsid w:val="00CD1331"/>
    <w:rsid w:val="00CD2888"/>
    <w:rsid w:val="00CD299C"/>
    <w:rsid w:val="00CD2EDC"/>
    <w:rsid w:val="00CD49FD"/>
    <w:rsid w:val="00CE22E6"/>
    <w:rsid w:val="00CE2F23"/>
    <w:rsid w:val="00CE328E"/>
    <w:rsid w:val="00CE5E1C"/>
    <w:rsid w:val="00CE6057"/>
    <w:rsid w:val="00CE60C9"/>
    <w:rsid w:val="00CE611D"/>
    <w:rsid w:val="00CE6C25"/>
    <w:rsid w:val="00CE7623"/>
    <w:rsid w:val="00CF2647"/>
    <w:rsid w:val="00CF2659"/>
    <w:rsid w:val="00CF4030"/>
    <w:rsid w:val="00CF6905"/>
    <w:rsid w:val="00D046A4"/>
    <w:rsid w:val="00D04748"/>
    <w:rsid w:val="00D053F9"/>
    <w:rsid w:val="00D05B52"/>
    <w:rsid w:val="00D05DBA"/>
    <w:rsid w:val="00D065A3"/>
    <w:rsid w:val="00D1571D"/>
    <w:rsid w:val="00D15B9A"/>
    <w:rsid w:val="00D16039"/>
    <w:rsid w:val="00D17087"/>
    <w:rsid w:val="00D17321"/>
    <w:rsid w:val="00D17AC8"/>
    <w:rsid w:val="00D205E9"/>
    <w:rsid w:val="00D20940"/>
    <w:rsid w:val="00D21D8C"/>
    <w:rsid w:val="00D2424D"/>
    <w:rsid w:val="00D24FC2"/>
    <w:rsid w:val="00D25D47"/>
    <w:rsid w:val="00D26B5D"/>
    <w:rsid w:val="00D27D8A"/>
    <w:rsid w:val="00D3360D"/>
    <w:rsid w:val="00D3488E"/>
    <w:rsid w:val="00D34D4E"/>
    <w:rsid w:val="00D52F47"/>
    <w:rsid w:val="00D55798"/>
    <w:rsid w:val="00D56763"/>
    <w:rsid w:val="00D614C2"/>
    <w:rsid w:val="00D63564"/>
    <w:rsid w:val="00D64C43"/>
    <w:rsid w:val="00D65B6B"/>
    <w:rsid w:val="00D66147"/>
    <w:rsid w:val="00D663C1"/>
    <w:rsid w:val="00D70635"/>
    <w:rsid w:val="00D73720"/>
    <w:rsid w:val="00D7572B"/>
    <w:rsid w:val="00D76E81"/>
    <w:rsid w:val="00D80683"/>
    <w:rsid w:val="00D80B49"/>
    <w:rsid w:val="00D81B09"/>
    <w:rsid w:val="00D81E29"/>
    <w:rsid w:val="00D83502"/>
    <w:rsid w:val="00D839A3"/>
    <w:rsid w:val="00D843DA"/>
    <w:rsid w:val="00D8553B"/>
    <w:rsid w:val="00D87D19"/>
    <w:rsid w:val="00D932CB"/>
    <w:rsid w:val="00D9349B"/>
    <w:rsid w:val="00D94EBB"/>
    <w:rsid w:val="00D965FF"/>
    <w:rsid w:val="00D9686C"/>
    <w:rsid w:val="00D97589"/>
    <w:rsid w:val="00DA0F71"/>
    <w:rsid w:val="00DA12FD"/>
    <w:rsid w:val="00DA1C52"/>
    <w:rsid w:val="00DA1DBF"/>
    <w:rsid w:val="00DA2DED"/>
    <w:rsid w:val="00DA45F9"/>
    <w:rsid w:val="00DA6016"/>
    <w:rsid w:val="00DB4299"/>
    <w:rsid w:val="00DB46A2"/>
    <w:rsid w:val="00DB4CD2"/>
    <w:rsid w:val="00DC1B31"/>
    <w:rsid w:val="00DC2047"/>
    <w:rsid w:val="00DC4C55"/>
    <w:rsid w:val="00DC6CEB"/>
    <w:rsid w:val="00DC791C"/>
    <w:rsid w:val="00DD0B65"/>
    <w:rsid w:val="00DD44DD"/>
    <w:rsid w:val="00DD6FDF"/>
    <w:rsid w:val="00DD7511"/>
    <w:rsid w:val="00DE06D6"/>
    <w:rsid w:val="00DE26B8"/>
    <w:rsid w:val="00DE2921"/>
    <w:rsid w:val="00DE3C1E"/>
    <w:rsid w:val="00DE434D"/>
    <w:rsid w:val="00DE43E8"/>
    <w:rsid w:val="00DE56D0"/>
    <w:rsid w:val="00DE7F0B"/>
    <w:rsid w:val="00DF1800"/>
    <w:rsid w:val="00DF3E2A"/>
    <w:rsid w:val="00DF53BD"/>
    <w:rsid w:val="00DF54FF"/>
    <w:rsid w:val="00DF6056"/>
    <w:rsid w:val="00DF68F8"/>
    <w:rsid w:val="00DF7E02"/>
    <w:rsid w:val="00E00848"/>
    <w:rsid w:val="00E00D8C"/>
    <w:rsid w:val="00E01D63"/>
    <w:rsid w:val="00E042C4"/>
    <w:rsid w:val="00E05914"/>
    <w:rsid w:val="00E07705"/>
    <w:rsid w:val="00E07A6F"/>
    <w:rsid w:val="00E115F7"/>
    <w:rsid w:val="00E11F64"/>
    <w:rsid w:val="00E12C18"/>
    <w:rsid w:val="00E12C5D"/>
    <w:rsid w:val="00E1362B"/>
    <w:rsid w:val="00E1389A"/>
    <w:rsid w:val="00E1402F"/>
    <w:rsid w:val="00E17F33"/>
    <w:rsid w:val="00E202A9"/>
    <w:rsid w:val="00E20567"/>
    <w:rsid w:val="00E20B77"/>
    <w:rsid w:val="00E2181F"/>
    <w:rsid w:val="00E2216F"/>
    <w:rsid w:val="00E22981"/>
    <w:rsid w:val="00E24DE3"/>
    <w:rsid w:val="00E2536E"/>
    <w:rsid w:val="00E26FCA"/>
    <w:rsid w:val="00E33334"/>
    <w:rsid w:val="00E33A3B"/>
    <w:rsid w:val="00E3401A"/>
    <w:rsid w:val="00E34BFF"/>
    <w:rsid w:val="00E366C7"/>
    <w:rsid w:val="00E40386"/>
    <w:rsid w:val="00E40F61"/>
    <w:rsid w:val="00E41129"/>
    <w:rsid w:val="00E4490B"/>
    <w:rsid w:val="00E45A5E"/>
    <w:rsid w:val="00E4661A"/>
    <w:rsid w:val="00E467CA"/>
    <w:rsid w:val="00E51F03"/>
    <w:rsid w:val="00E601FA"/>
    <w:rsid w:val="00E61DDA"/>
    <w:rsid w:val="00E621C8"/>
    <w:rsid w:val="00E643D8"/>
    <w:rsid w:val="00E66778"/>
    <w:rsid w:val="00E672F2"/>
    <w:rsid w:val="00E70F79"/>
    <w:rsid w:val="00E7147E"/>
    <w:rsid w:val="00E72B17"/>
    <w:rsid w:val="00E742E7"/>
    <w:rsid w:val="00E77957"/>
    <w:rsid w:val="00E80FFE"/>
    <w:rsid w:val="00E8163E"/>
    <w:rsid w:val="00E849AE"/>
    <w:rsid w:val="00E850B3"/>
    <w:rsid w:val="00E850C8"/>
    <w:rsid w:val="00E85896"/>
    <w:rsid w:val="00E87679"/>
    <w:rsid w:val="00E90DD9"/>
    <w:rsid w:val="00E916F1"/>
    <w:rsid w:val="00E9193E"/>
    <w:rsid w:val="00E956D4"/>
    <w:rsid w:val="00EA00FE"/>
    <w:rsid w:val="00EA0557"/>
    <w:rsid w:val="00EA1DB5"/>
    <w:rsid w:val="00EA1E55"/>
    <w:rsid w:val="00EA4ADD"/>
    <w:rsid w:val="00EA4B0A"/>
    <w:rsid w:val="00EA5C40"/>
    <w:rsid w:val="00EA6739"/>
    <w:rsid w:val="00EA677F"/>
    <w:rsid w:val="00EA6BA5"/>
    <w:rsid w:val="00EB2BB6"/>
    <w:rsid w:val="00EB6490"/>
    <w:rsid w:val="00EB7DF7"/>
    <w:rsid w:val="00EC1D70"/>
    <w:rsid w:val="00EC506D"/>
    <w:rsid w:val="00ED0EF3"/>
    <w:rsid w:val="00ED157A"/>
    <w:rsid w:val="00ED3712"/>
    <w:rsid w:val="00ED40CE"/>
    <w:rsid w:val="00ED45F1"/>
    <w:rsid w:val="00ED54E7"/>
    <w:rsid w:val="00ED5AA0"/>
    <w:rsid w:val="00ED5D8F"/>
    <w:rsid w:val="00EE0957"/>
    <w:rsid w:val="00EE2067"/>
    <w:rsid w:val="00EE2182"/>
    <w:rsid w:val="00EE2424"/>
    <w:rsid w:val="00EE2CA6"/>
    <w:rsid w:val="00EF146C"/>
    <w:rsid w:val="00EF186B"/>
    <w:rsid w:val="00EF2F38"/>
    <w:rsid w:val="00EF4FE2"/>
    <w:rsid w:val="00F01441"/>
    <w:rsid w:val="00F01444"/>
    <w:rsid w:val="00F0513C"/>
    <w:rsid w:val="00F06F0D"/>
    <w:rsid w:val="00F115F4"/>
    <w:rsid w:val="00F11BF4"/>
    <w:rsid w:val="00F15E0E"/>
    <w:rsid w:val="00F16840"/>
    <w:rsid w:val="00F17A85"/>
    <w:rsid w:val="00F226CA"/>
    <w:rsid w:val="00F22855"/>
    <w:rsid w:val="00F24E04"/>
    <w:rsid w:val="00F255E4"/>
    <w:rsid w:val="00F26EA3"/>
    <w:rsid w:val="00F33AD3"/>
    <w:rsid w:val="00F347F0"/>
    <w:rsid w:val="00F3561E"/>
    <w:rsid w:val="00F37270"/>
    <w:rsid w:val="00F372F1"/>
    <w:rsid w:val="00F37B01"/>
    <w:rsid w:val="00F413A0"/>
    <w:rsid w:val="00F41B8A"/>
    <w:rsid w:val="00F425BE"/>
    <w:rsid w:val="00F44720"/>
    <w:rsid w:val="00F45AC7"/>
    <w:rsid w:val="00F50001"/>
    <w:rsid w:val="00F55904"/>
    <w:rsid w:val="00F55EE5"/>
    <w:rsid w:val="00F56915"/>
    <w:rsid w:val="00F56C23"/>
    <w:rsid w:val="00F63EF5"/>
    <w:rsid w:val="00F6532D"/>
    <w:rsid w:val="00F66260"/>
    <w:rsid w:val="00F71E55"/>
    <w:rsid w:val="00F72394"/>
    <w:rsid w:val="00F73A42"/>
    <w:rsid w:val="00F74B13"/>
    <w:rsid w:val="00F75247"/>
    <w:rsid w:val="00F812A7"/>
    <w:rsid w:val="00F82D34"/>
    <w:rsid w:val="00F82DD9"/>
    <w:rsid w:val="00F85313"/>
    <w:rsid w:val="00F9092E"/>
    <w:rsid w:val="00F92ACA"/>
    <w:rsid w:val="00F94482"/>
    <w:rsid w:val="00F950F5"/>
    <w:rsid w:val="00F95226"/>
    <w:rsid w:val="00F95622"/>
    <w:rsid w:val="00F9589D"/>
    <w:rsid w:val="00F9601D"/>
    <w:rsid w:val="00FA3FCC"/>
    <w:rsid w:val="00FA62C5"/>
    <w:rsid w:val="00FB555E"/>
    <w:rsid w:val="00FB5E7E"/>
    <w:rsid w:val="00FB7583"/>
    <w:rsid w:val="00FB7AA8"/>
    <w:rsid w:val="00FC260D"/>
    <w:rsid w:val="00FC3AB9"/>
    <w:rsid w:val="00FC4519"/>
    <w:rsid w:val="00FC4F05"/>
    <w:rsid w:val="00FD059F"/>
    <w:rsid w:val="00FD189E"/>
    <w:rsid w:val="00FD5051"/>
    <w:rsid w:val="00FD6802"/>
    <w:rsid w:val="00FD7C06"/>
    <w:rsid w:val="00FD7DE2"/>
    <w:rsid w:val="00FE0B72"/>
    <w:rsid w:val="00FE3627"/>
    <w:rsid w:val="00FE4E93"/>
    <w:rsid w:val="00FE58EB"/>
    <w:rsid w:val="00FE6110"/>
    <w:rsid w:val="00FE7147"/>
    <w:rsid w:val="00FF0150"/>
    <w:rsid w:val="00FF50B8"/>
    <w:rsid w:val="00FF756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722B2D2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DA12FD"/>
    <w:pPr>
      <w:spacing w:line="360" w:lineRule="auto"/>
    </w:pPr>
    <w:rPr>
      <w:rFonts w:ascii="Verdana" w:hAnsi="Verdana"/>
      <w:sz w:val="17"/>
      <w:lang w:val="da-DK" w:eastAsia="da-DK"/>
    </w:rPr>
  </w:style>
  <w:style w:type="paragraph" w:styleId="1">
    <w:name w:val="heading 1"/>
    <w:next w:val="a"/>
    <w:qFormat/>
    <w:rsid w:val="00243E9B"/>
    <w:pPr>
      <w:keepNext/>
      <w:numPr>
        <w:numId w:val="1"/>
      </w:numPr>
      <w:tabs>
        <w:tab w:val="clear" w:pos="567"/>
      </w:tabs>
      <w:spacing w:before="200" w:after="80" w:line="360" w:lineRule="auto"/>
      <w:ind w:left="567" w:hanging="567"/>
      <w:outlineLvl w:val="0"/>
    </w:pPr>
    <w:rPr>
      <w:rFonts w:ascii="Verdana" w:hAnsi="Verdana"/>
      <w:b/>
      <w:noProof/>
      <w:sz w:val="17"/>
      <w:lang w:val="da-DK" w:eastAsia="da-DK"/>
    </w:rPr>
  </w:style>
  <w:style w:type="paragraph" w:styleId="2">
    <w:name w:val="heading 2"/>
    <w:next w:val="a"/>
    <w:qFormat/>
    <w:rsid w:val="00243E9B"/>
    <w:pPr>
      <w:keepNext/>
      <w:numPr>
        <w:ilvl w:val="1"/>
        <w:numId w:val="1"/>
      </w:numPr>
      <w:spacing w:before="200" w:after="80" w:line="360" w:lineRule="auto"/>
      <w:outlineLvl w:val="1"/>
    </w:pPr>
    <w:rPr>
      <w:rFonts w:ascii="Verdana" w:hAnsi="Verdana"/>
      <w:b/>
      <w:noProof/>
      <w:sz w:val="17"/>
      <w:lang w:val="da-DK" w:eastAsia="da-DK"/>
    </w:rPr>
  </w:style>
  <w:style w:type="paragraph" w:styleId="3">
    <w:name w:val="heading 3"/>
    <w:next w:val="a0"/>
    <w:qFormat/>
    <w:rsid w:val="00E01D63"/>
    <w:pPr>
      <w:keepNext/>
      <w:numPr>
        <w:ilvl w:val="2"/>
        <w:numId w:val="1"/>
      </w:numPr>
      <w:spacing w:before="200" w:after="80" w:line="360" w:lineRule="auto"/>
      <w:outlineLvl w:val="2"/>
    </w:pPr>
    <w:rPr>
      <w:rFonts w:ascii="Verdana" w:hAnsi="Verdana"/>
      <w:i/>
      <w:noProof/>
      <w:sz w:val="18"/>
      <w:lang w:val="da-DK" w:eastAsia="da-DK"/>
    </w:rPr>
  </w:style>
  <w:style w:type="paragraph" w:styleId="4">
    <w:name w:val="heading 4"/>
    <w:basedOn w:val="a"/>
    <w:next w:val="a"/>
    <w:qFormat/>
    <w:rsid w:val="00E01D63"/>
    <w:pPr>
      <w:keepNext/>
      <w:numPr>
        <w:ilvl w:val="3"/>
        <w:numId w:val="1"/>
      </w:numPr>
      <w:outlineLvl w:val="3"/>
    </w:pPr>
  </w:style>
  <w:style w:type="paragraph" w:styleId="5">
    <w:name w:val="heading 5"/>
    <w:basedOn w:val="a"/>
    <w:next w:val="a"/>
    <w:qFormat/>
    <w:rsid w:val="00E01D63"/>
    <w:pPr>
      <w:keepNext/>
      <w:numPr>
        <w:ilvl w:val="4"/>
        <w:numId w:val="1"/>
      </w:numPr>
      <w:outlineLvl w:val="4"/>
    </w:pPr>
    <w:rPr>
      <w:b/>
      <w:sz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"/>
    <w:rsid w:val="009F48C3"/>
    <w:pPr>
      <w:tabs>
        <w:tab w:val="right" w:pos="6521"/>
      </w:tabs>
      <w:spacing w:line="180" w:lineRule="atLeast"/>
    </w:pPr>
    <w:rPr>
      <w:sz w:val="14"/>
    </w:rPr>
  </w:style>
  <w:style w:type="paragraph" w:styleId="a5">
    <w:name w:val="footer"/>
    <w:basedOn w:val="a"/>
    <w:link w:val="a6"/>
    <w:uiPriority w:val="99"/>
    <w:rsid w:val="009F48C3"/>
    <w:pPr>
      <w:tabs>
        <w:tab w:val="right" w:pos="6521"/>
      </w:tabs>
      <w:spacing w:line="180" w:lineRule="atLeast"/>
    </w:pPr>
    <w:rPr>
      <w:sz w:val="14"/>
    </w:rPr>
  </w:style>
  <w:style w:type="character" w:styleId="a7">
    <w:name w:val="page number"/>
    <w:basedOn w:val="a1"/>
    <w:rsid w:val="009F48C3"/>
  </w:style>
  <w:style w:type="paragraph" w:customStyle="1" w:styleId="BKAdresser">
    <w:name w:val="B&amp;KAdresser"/>
    <w:basedOn w:val="a"/>
    <w:rsid w:val="009F48C3"/>
    <w:pPr>
      <w:spacing w:line="180" w:lineRule="exact"/>
    </w:pPr>
    <w:rPr>
      <w:sz w:val="14"/>
    </w:rPr>
  </w:style>
  <w:style w:type="paragraph" w:customStyle="1" w:styleId="Lille">
    <w:name w:val="Lille"/>
    <w:basedOn w:val="a"/>
    <w:rsid w:val="009F48C3"/>
    <w:pPr>
      <w:spacing w:line="180" w:lineRule="exact"/>
    </w:pPr>
    <w:rPr>
      <w:sz w:val="14"/>
    </w:rPr>
  </w:style>
  <w:style w:type="table" w:styleId="a8">
    <w:name w:val="Table Grid"/>
    <w:basedOn w:val="a2"/>
    <w:uiPriority w:val="99"/>
    <w:rsid w:val="007B1A68"/>
    <w:pPr>
      <w:spacing w:line="36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10">
    <w:name w:val="toc 1"/>
    <w:basedOn w:val="a"/>
    <w:next w:val="a"/>
    <w:autoRedefine/>
    <w:semiHidden/>
    <w:rsid w:val="00227CC0"/>
    <w:pPr>
      <w:tabs>
        <w:tab w:val="left" w:pos="567"/>
        <w:tab w:val="left" w:pos="1134"/>
        <w:tab w:val="right" w:leader="dot" w:pos="9810"/>
      </w:tabs>
      <w:spacing w:before="80" w:after="80"/>
      <w:ind w:left="720" w:hanging="737"/>
    </w:pPr>
    <w:rPr>
      <w:b/>
      <w:noProof/>
    </w:rPr>
  </w:style>
  <w:style w:type="paragraph" w:styleId="20">
    <w:name w:val="toc 2"/>
    <w:basedOn w:val="a"/>
    <w:next w:val="a"/>
    <w:autoRedefine/>
    <w:semiHidden/>
    <w:rsid w:val="00227CC0"/>
    <w:pPr>
      <w:tabs>
        <w:tab w:val="left" w:pos="1134"/>
        <w:tab w:val="right" w:leader="dot" w:pos="9810"/>
      </w:tabs>
      <w:ind w:left="1304" w:hanging="737"/>
    </w:pPr>
    <w:rPr>
      <w:noProof/>
    </w:rPr>
  </w:style>
  <w:style w:type="paragraph" w:styleId="30">
    <w:name w:val="toc 3"/>
    <w:basedOn w:val="a"/>
    <w:next w:val="a"/>
    <w:autoRedefine/>
    <w:semiHidden/>
    <w:rsid w:val="004E0A5B"/>
    <w:pPr>
      <w:tabs>
        <w:tab w:val="left" w:pos="1843"/>
        <w:tab w:val="right" w:leader="dot" w:pos="7655"/>
      </w:tabs>
      <w:ind w:left="1134"/>
    </w:pPr>
    <w:rPr>
      <w:i/>
      <w:noProof/>
    </w:rPr>
  </w:style>
  <w:style w:type="paragraph" w:styleId="a0">
    <w:name w:val="Body Text"/>
    <w:basedOn w:val="a"/>
    <w:rsid w:val="004E0A5B"/>
    <w:pPr>
      <w:spacing w:after="120"/>
    </w:pPr>
  </w:style>
  <w:style w:type="character" w:styleId="a9">
    <w:name w:val="Hyperlink"/>
    <w:basedOn w:val="a1"/>
    <w:rsid w:val="00963D01"/>
    <w:rPr>
      <w:color w:val="0000FF"/>
      <w:u w:val="single"/>
    </w:rPr>
  </w:style>
  <w:style w:type="character" w:customStyle="1" w:styleId="EmailStyle26">
    <w:name w:val="EmailStyle26"/>
    <w:basedOn w:val="a1"/>
    <w:semiHidden/>
    <w:rsid w:val="00963D01"/>
    <w:rPr>
      <w:rFonts w:ascii="Verdana" w:hAnsi="Verdana"/>
      <w:b w:val="0"/>
      <w:bCs w:val="0"/>
      <w:i w:val="0"/>
      <w:iCs w:val="0"/>
      <w:strike w:val="0"/>
      <w:color w:val="auto"/>
      <w:sz w:val="20"/>
      <w:szCs w:val="20"/>
      <w:u w:val="none"/>
    </w:rPr>
  </w:style>
  <w:style w:type="character" w:styleId="aa">
    <w:name w:val="Strong"/>
    <w:basedOn w:val="a1"/>
    <w:qFormat/>
    <w:rsid w:val="00963D01"/>
    <w:rPr>
      <w:b/>
      <w:bCs/>
    </w:rPr>
  </w:style>
  <w:style w:type="numbering" w:customStyle="1" w:styleId="StyleOutlinenumbered">
    <w:name w:val="Style Outline numbered"/>
    <w:basedOn w:val="a3"/>
    <w:rsid w:val="00263D8A"/>
    <w:pPr>
      <w:numPr>
        <w:numId w:val="2"/>
      </w:numPr>
    </w:pPr>
  </w:style>
  <w:style w:type="paragraph" w:styleId="ab">
    <w:name w:val="Normal Indent"/>
    <w:basedOn w:val="a"/>
    <w:link w:val="ac"/>
    <w:rsid w:val="00083754"/>
    <w:pPr>
      <w:spacing w:after="120" w:line="240" w:lineRule="auto"/>
      <w:ind w:left="1134"/>
    </w:pPr>
    <w:rPr>
      <w:rFonts w:ascii="Arial" w:hAnsi="Arial"/>
      <w:bCs/>
      <w:sz w:val="24"/>
      <w:szCs w:val="24"/>
      <w:lang w:val="en-GB" w:eastAsia="en-US"/>
    </w:rPr>
  </w:style>
  <w:style w:type="character" w:customStyle="1" w:styleId="ac">
    <w:name w:val="Звичайний відступ Знак"/>
    <w:basedOn w:val="a1"/>
    <w:link w:val="ab"/>
    <w:rsid w:val="00083754"/>
    <w:rPr>
      <w:rFonts w:ascii="Arial" w:hAnsi="Arial"/>
      <w:bCs/>
      <w:sz w:val="24"/>
      <w:szCs w:val="24"/>
      <w:lang w:val="en-GB" w:eastAsia="en-US" w:bidi="ar-SA"/>
    </w:rPr>
  </w:style>
  <w:style w:type="paragraph" w:styleId="ad">
    <w:name w:val="Body Text Indent"/>
    <w:basedOn w:val="a"/>
    <w:rsid w:val="00BC5EE0"/>
    <w:pPr>
      <w:spacing w:after="120"/>
      <w:ind w:left="283"/>
    </w:pPr>
  </w:style>
  <w:style w:type="paragraph" w:customStyle="1" w:styleId="Left">
    <w:name w:val="Left"/>
    <w:basedOn w:val="a"/>
    <w:rsid w:val="00BC5EE0"/>
    <w:rPr>
      <w:lang w:val="en-GB"/>
    </w:rPr>
  </w:style>
  <w:style w:type="numbering" w:customStyle="1" w:styleId="StyleOutlinenumbered1">
    <w:name w:val="Style Outline numbered1"/>
    <w:basedOn w:val="a3"/>
    <w:rsid w:val="00211874"/>
    <w:pPr>
      <w:numPr>
        <w:numId w:val="3"/>
      </w:numPr>
    </w:pPr>
  </w:style>
  <w:style w:type="paragraph" w:customStyle="1" w:styleId="StyleBefore10ptAfter4pt">
    <w:name w:val="Style Before:  10 pt After:  4 pt"/>
    <w:basedOn w:val="a"/>
    <w:rsid w:val="00C97AA0"/>
  </w:style>
  <w:style w:type="paragraph" w:styleId="21">
    <w:name w:val="Body Text 2"/>
    <w:basedOn w:val="a"/>
    <w:rsid w:val="00B36432"/>
    <w:pPr>
      <w:spacing w:after="120" w:line="480" w:lineRule="auto"/>
    </w:pPr>
  </w:style>
  <w:style w:type="paragraph" w:customStyle="1" w:styleId="Bullits">
    <w:name w:val="Bullits"/>
    <w:basedOn w:val="a"/>
    <w:rsid w:val="00B36432"/>
    <w:pPr>
      <w:spacing w:before="240" w:line="240" w:lineRule="auto"/>
    </w:pPr>
    <w:rPr>
      <w:rFonts w:ascii="Times New Roman" w:hAnsi="Times New Roman"/>
      <w:sz w:val="24"/>
      <w:lang w:val="en-GB" w:eastAsia="zh-CN"/>
    </w:rPr>
  </w:style>
  <w:style w:type="paragraph" w:styleId="ae">
    <w:name w:val="Plain Text"/>
    <w:basedOn w:val="a"/>
    <w:rsid w:val="005C5E73"/>
    <w:pPr>
      <w:spacing w:line="240" w:lineRule="auto"/>
    </w:pPr>
    <w:rPr>
      <w:rFonts w:ascii="Courier New" w:hAnsi="Courier New"/>
      <w:sz w:val="20"/>
      <w:lang w:eastAsia="en-US"/>
    </w:rPr>
  </w:style>
  <w:style w:type="paragraph" w:customStyle="1" w:styleId="StyleNormalIndentVerdana85ptLeft-005cmHanging1">
    <w:name w:val="Style Normal Indent + Verdana 85 pt Left:  -005 cm Hanging:  1..."/>
    <w:basedOn w:val="ab"/>
    <w:rsid w:val="00134381"/>
    <w:pPr>
      <w:spacing w:line="360" w:lineRule="auto"/>
      <w:ind w:left="737" w:hanging="567"/>
    </w:pPr>
    <w:rPr>
      <w:rFonts w:ascii="Verdana" w:hAnsi="Verdana"/>
      <w:bCs w:val="0"/>
      <w:sz w:val="17"/>
      <w:szCs w:val="20"/>
    </w:rPr>
  </w:style>
  <w:style w:type="paragraph" w:customStyle="1" w:styleId="StyleNormalIndentVerdana85pt">
    <w:name w:val="Style Normal Indent + Verdana 85 pt"/>
    <w:basedOn w:val="ab"/>
    <w:rsid w:val="00A550E0"/>
    <w:pPr>
      <w:spacing w:line="360" w:lineRule="auto"/>
    </w:pPr>
    <w:rPr>
      <w:rFonts w:ascii="Verdana" w:hAnsi="Verdana"/>
      <w:bCs w:val="0"/>
      <w:sz w:val="17"/>
    </w:rPr>
  </w:style>
  <w:style w:type="paragraph" w:customStyle="1" w:styleId="StyleNormalIndentVerdana85ptLeft0cm">
    <w:name w:val="Style Normal Indent + Verdana 85 pt Left:  0 cm"/>
    <w:basedOn w:val="ab"/>
    <w:autoRedefine/>
    <w:rsid w:val="00A550E0"/>
    <w:pPr>
      <w:spacing w:line="360" w:lineRule="auto"/>
      <w:ind w:left="0"/>
    </w:pPr>
    <w:rPr>
      <w:rFonts w:ascii="Verdana" w:hAnsi="Verdana"/>
      <w:bCs w:val="0"/>
      <w:sz w:val="17"/>
      <w:szCs w:val="20"/>
    </w:rPr>
  </w:style>
  <w:style w:type="numbering" w:customStyle="1" w:styleId="StyleNumbered">
    <w:name w:val="Style Numbered"/>
    <w:basedOn w:val="a3"/>
    <w:rsid w:val="00812E4B"/>
    <w:pPr>
      <w:numPr>
        <w:numId w:val="4"/>
      </w:numPr>
    </w:pPr>
  </w:style>
  <w:style w:type="numbering" w:customStyle="1" w:styleId="StyleStyleNumberedOutlinenumbered">
    <w:name w:val="Style Style Numbered + Outline numbered"/>
    <w:basedOn w:val="a3"/>
    <w:rsid w:val="004769FD"/>
    <w:pPr>
      <w:numPr>
        <w:numId w:val="5"/>
      </w:numPr>
    </w:pPr>
  </w:style>
  <w:style w:type="paragraph" w:customStyle="1" w:styleId="StyleStyleNormalIndentVerdana85ptLeft-005cmHanging">
    <w:name w:val="Style Style Normal Indent + Verdana 85 pt Left:  -005 cm Hanging:  ..."/>
    <w:basedOn w:val="StyleNormalIndentVerdana85ptLeft-005cmHanging1"/>
    <w:rsid w:val="00134381"/>
    <w:pPr>
      <w:ind w:left="567" w:hanging="397"/>
    </w:pPr>
  </w:style>
  <w:style w:type="paragraph" w:customStyle="1" w:styleId="StyleNormalIndentVerdana85ptLeft03cmHanging09">
    <w:name w:val="Style Normal Indent + Verdana 85 pt Left:  03 cm Hanging:  09..."/>
    <w:basedOn w:val="ab"/>
    <w:rsid w:val="00134381"/>
    <w:pPr>
      <w:ind w:left="851" w:hanging="284"/>
    </w:pPr>
    <w:rPr>
      <w:rFonts w:ascii="Verdana" w:hAnsi="Verdana"/>
      <w:bCs w:val="0"/>
      <w:sz w:val="17"/>
      <w:szCs w:val="20"/>
    </w:rPr>
  </w:style>
  <w:style w:type="paragraph" w:customStyle="1" w:styleId="Style1">
    <w:name w:val="Style1"/>
    <w:basedOn w:val="a"/>
    <w:rsid w:val="00134381"/>
    <w:pPr>
      <w:tabs>
        <w:tab w:val="left" w:pos="567"/>
      </w:tabs>
    </w:pPr>
    <w:rPr>
      <w:szCs w:val="17"/>
      <w:u w:val="single"/>
      <w:lang w:val="en-GB"/>
    </w:rPr>
  </w:style>
  <w:style w:type="paragraph" w:styleId="af">
    <w:name w:val="Balloon Text"/>
    <w:basedOn w:val="a"/>
    <w:semiHidden/>
    <w:rsid w:val="00B11D31"/>
    <w:rPr>
      <w:rFonts w:ascii="Tahoma" w:hAnsi="Tahoma" w:cs="Tahoma"/>
      <w:sz w:val="16"/>
      <w:szCs w:val="16"/>
    </w:rPr>
  </w:style>
  <w:style w:type="character" w:customStyle="1" w:styleId="EmailStyle47">
    <w:name w:val="EmailStyle47"/>
    <w:basedOn w:val="a1"/>
    <w:semiHidden/>
    <w:rsid w:val="004769FD"/>
    <w:rPr>
      <w:rFonts w:ascii="Verdana" w:hAnsi="Verdana" w:hint="default"/>
      <w:b w:val="0"/>
      <w:bCs w:val="0"/>
      <w:i w:val="0"/>
      <w:iCs w:val="0"/>
      <w:strike w:val="0"/>
      <w:dstrike w:val="0"/>
      <w:color w:val="auto"/>
      <w:u w:val="none"/>
      <w:effect w:val="none"/>
    </w:rPr>
  </w:style>
  <w:style w:type="character" w:customStyle="1" w:styleId="hps">
    <w:name w:val="hps"/>
    <w:basedOn w:val="a1"/>
    <w:rsid w:val="001007E9"/>
  </w:style>
  <w:style w:type="paragraph" w:styleId="af0">
    <w:name w:val="List Paragraph"/>
    <w:basedOn w:val="a"/>
    <w:uiPriority w:val="34"/>
    <w:qFormat/>
    <w:rsid w:val="001007E9"/>
    <w:pPr>
      <w:ind w:left="720"/>
      <w:contextualSpacing/>
    </w:pPr>
  </w:style>
  <w:style w:type="character" w:customStyle="1" w:styleId="shorttext">
    <w:name w:val="short_text"/>
    <w:basedOn w:val="a1"/>
    <w:rsid w:val="006B13D9"/>
  </w:style>
  <w:style w:type="paragraph" w:customStyle="1" w:styleId="11">
    <w:name w:val="Обычный1"/>
    <w:rsid w:val="00100972"/>
  </w:style>
  <w:style w:type="character" w:customStyle="1" w:styleId="a6">
    <w:name w:val="Нижній колонтитул Знак"/>
    <w:basedOn w:val="a1"/>
    <w:link w:val="a5"/>
    <w:uiPriority w:val="99"/>
    <w:rsid w:val="00DD7511"/>
    <w:rPr>
      <w:rFonts w:ascii="Verdana" w:hAnsi="Verdana"/>
      <w:sz w:val="14"/>
      <w:lang w:val="da-DK" w:eastAsia="da-D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411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7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04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606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053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8749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2701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01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32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8845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398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03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58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57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54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155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122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05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0103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9752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2831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195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27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23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424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6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637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116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6940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1087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976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080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62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998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33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467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49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69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1925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80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9566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0532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32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66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1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82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0694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9649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4150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9925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356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20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41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53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9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567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251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657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611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6567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4082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044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347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72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445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8438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7590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5855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335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8512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1334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4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33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97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8503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372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822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08553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26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66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50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99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2760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66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7652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8627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5244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703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96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63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4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header" Target="header1.xml"/><Relationship Id="rId30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1.png"/><Relationship Id="rId1" Type="http://schemas.openxmlformats.org/officeDocument/2006/relationships/image" Target="media/image20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B&amp;K%20Skabeloner\projektrum\DB-Notat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BD16F1-B014-4168-8546-74B06FCC9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DB-Notat</Template>
  <TotalTime>0</TotalTime>
  <Pages>11</Pages>
  <Words>2629</Words>
  <Characters>1500</Characters>
  <Application>Microsoft Office Word</Application>
  <DocSecurity>0</DocSecurity>
  <Lines>12</Lines>
  <Paragraphs>8</Paragraphs>
  <ScaleCrop>false</ScaleCrop>
  <HeadingPairs>
    <vt:vector size="6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>Request for Proposal template</vt:lpstr>
      <vt:lpstr>Request for Proposal template</vt:lpstr>
      <vt:lpstr>Request for Proposal template</vt:lpstr>
    </vt:vector>
  </TitlesOfParts>
  <LinksUpToDate>false</LinksUpToDate>
  <CharactersWithSpaces>4121</CharactersWithSpaces>
  <SharedDoc>false</SharedDoc>
  <HLinks>
    <vt:vector size="6" baseType="variant">
      <vt:variant>
        <vt:i4>1835015</vt:i4>
      </vt:variant>
      <vt:variant>
        <vt:i4>0</vt:i4>
      </vt:variant>
      <vt:variant>
        <vt:i4>0</vt:i4>
      </vt:variant>
      <vt:variant>
        <vt:i4>5</vt:i4>
      </vt:variant>
      <vt:variant>
        <vt:lpwstr>javascript:ClickThumbnail(1)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Request for Proposal template</dc:title>
  <dc:subject/>
  <dc:creator/>
  <cp:keywords/>
  <dc:description/>
  <cp:lastModifiedBy/>
  <cp:revision>1</cp:revision>
  <cp:lastPrinted>2010-11-12T08:04:00Z</cp:lastPrinted>
  <dcterms:created xsi:type="dcterms:W3CDTF">2014-07-17T07:11:00Z</dcterms:created>
  <dcterms:modified xsi:type="dcterms:W3CDTF">2025-03-04T06:30:00Z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ladde">
    <vt:bool>false</vt:bool>
  </property>
  <property fmtid="{D5CDD505-2E9C-101B-9397-08002B2CF9AE}" pid="3" name="HasInherited">
    <vt:lpwstr>1</vt:lpwstr>
  </property>
</Properties>
</file>