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13" w:rsidRPr="008939A0" w:rsidRDefault="00900113" w:rsidP="00BF016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uk-UA"/>
        </w:rPr>
      </w:pPr>
    </w:p>
    <w:p w:rsidR="00900113" w:rsidRPr="00F233A6" w:rsidRDefault="00900113" w:rsidP="00475CEE">
      <w:pPr>
        <w:spacing w:after="0" w:line="240" w:lineRule="auto"/>
        <w:rPr>
          <w:rFonts w:cs="Adobe Hebrew"/>
          <w:b/>
          <w:bCs/>
          <w:color w:val="000000"/>
          <w:sz w:val="32"/>
          <w:szCs w:val="32"/>
          <w:lang w:eastAsia="uk-UA"/>
        </w:rPr>
      </w:pPr>
      <w:r>
        <w:rPr>
          <w:rFonts w:ascii="Arial" w:hAnsi="Arial" w:cs="Adobe Hebrew"/>
          <w:b/>
          <w:bCs/>
          <w:color w:val="000000"/>
          <w:sz w:val="32"/>
          <w:szCs w:val="32"/>
          <w:lang w:eastAsia="uk-UA"/>
        </w:rPr>
        <w:t xml:space="preserve">                     </w:t>
      </w:r>
      <w:r w:rsidRPr="008939A0">
        <w:rPr>
          <w:rFonts w:ascii="Arial" w:hAnsi="Arial" w:cs="Adobe Hebrew"/>
          <w:b/>
          <w:bCs/>
          <w:color w:val="000000"/>
          <w:sz w:val="32"/>
          <w:szCs w:val="32"/>
          <w:lang w:eastAsia="uk-UA"/>
        </w:rPr>
        <w:t>Цивільно</w:t>
      </w:r>
      <w:r w:rsidRPr="008939A0">
        <w:rPr>
          <w:rFonts w:ascii="Poplar Std" w:hAnsi="Poplar Std" w:cs="Adobe Hebrew"/>
          <w:b/>
          <w:bCs/>
          <w:color w:val="000000"/>
          <w:sz w:val="32"/>
          <w:szCs w:val="32"/>
          <w:lang w:eastAsia="uk-UA"/>
        </w:rPr>
        <w:t>-</w:t>
      </w:r>
      <w:r w:rsidRPr="008939A0">
        <w:rPr>
          <w:rFonts w:ascii="Arial" w:hAnsi="Arial" w:cs="Adobe Hebrew"/>
          <w:b/>
          <w:bCs/>
          <w:color w:val="000000"/>
          <w:sz w:val="32"/>
          <w:szCs w:val="32"/>
          <w:lang w:eastAsia="uk-UA"/>
        </w:rPr>
        <w:t>правовий</w:t>
      </w:r>
      <w:r w:rsidRPr="008939A0">
        <w:rPr>
          <w:rFonts w:ascii="Poplar Std" w:hAnsi="Poplar Std" w:cs="Adobe Hebrew"/>
          <w:b/>
          <w:bCs/>
          <w:color w:val="000000"/>
          <w:sz w:val="32"/>
          <w:szCs w:val="32"/>
          <w:lang w:eastAsia="uk-UA"/>
        </w:rPr>
        <w:t xml:space="preserve"> </w:t>
      </w:r>
      <w:r w:rsidRPr="008939A0">
        <w:rPr>
          <w:rFonts w:ascii="Arial" w:hAnsi="Arial" w:cs="Adobe Hebrew"/>
          <w:b/>
          <w:bCs/>
          <w:color w:val="000000"/>
          <w:sz w:val="32"/>
          <w:szCs w:val="32"/>
          <w:lang w:eastAsia="uk-UA"/>
        </w:rPr>
        <w:t>договір</w:t>
      </w:r>
      <w:r w:rsidRPr="008939A0">
        <w:rPr>
          <w:rFonts w:ascii="Poplar Std" w:hAnsi="Poplar Std" w:cs="Adobe Hebrew"/>
          <w:b/>
          <w:bCs/>
          <w:color w:val="000000"/>
          <w:sz w:val="32"/>
          <w:szCs w:val="32"/>
          <w:lang w:eastAsia="uk-UA"/>
        </w:rPr>
        <w:t xml:space="preserve"> </w:t>
      </w:r>
      <w:r w:rsidRPr="008939A0">
        <w:rPr>
          <w:rFonts w:ascii="Arial" w:hAnsi="Arial" w:cs="Adobe Hebrew"/>
          <w:b/>
          <w:bCs/>
          <w:color w:val="000000"/>
          <w:sz w:val="32"/>
          <w:szCs w:val="32"/>
          <w:lang w:eastAsia="uk-UA"/>
        </w:rPr>
        <w:t>№</w:t>
      </w:r>
      <w:r>
        <w:rPr>
          <w:rFonts w:cs="Adobe Hebrew"/>
          <w:b/>
          <w:bCs/>
          <w:color w:val="000000"/>
          <w:sz w:val="32"/>
          <w:szCs w:val="32"/>
          <w:lang w:eastAsia="uk-UA"/>
        </w:rPr>
        <w:t>10</w:t>
      </w:r>
    </w:p>
    <w:p w:rsidR="00900113" w:rsidRPr="00BF0162" w:rsidRDefault="00900113" w:rsidP="00475CEE">
      <w:pPr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uk-UA"/>
        </w:rPr>
        <w:t xml:space="preserve">                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м. Київ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                                                         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                         «17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»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січень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20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23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 р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.</w:t>
      </w:r>
      <w:r w:rsidRPr="00BF0162">
        <w:rPr>
          <w:rFonts w:ascii="Helvetica" w:hAnsi="Helvetica" w:cs="Helvetica"/>
          <w:color w:val="000000"/>
          <w:sz w:val="23"/>
          <w:szCs w:val="23"/>
          <w:lang w:eastAsia="uk-UA"/>
        </w:rPr>
        <w:t> </w:t>
      </w:r>
    </w:p>
    <w:p w:rsidR="00900113" w:rsidRDefault="00900113" w:rsidP="00475CEE">
      <w:pPr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</w:p>
    <w:p w:rsidR="00900113" w:rsidRPr="00BF0162" w:rsidRDefault="00900113" w:rsidP="00475CEE">
      <w:pPr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Фізична 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особа,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Шор Руслан Михайлович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, названа в подальшому «ВИКОНАВЕЦЬ», з однієї сторони і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фізична особа ___________________________________________________________________________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, назване в подальшому «ЗАМОВНИК», з іншої сторони, разом названі «СТОРОНИ»,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уклали даний договір про наступне:</w:t>
      </w:r>
    </w:p>
    <w:p w:rsidR="00900113" w:rsidRPr="00BF0162" w:rsidRDefault="00900113" w:rsidP="001530D5">
      <w:pPr>
        <w:spacing w:after="0" w:line="240" w:lineRule="auto"/>
        <w:jc w:val="center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1. Предмет цивільно-правового договору</w:t>
      </w:r>
    </w:p>
    <w:p w:rsidR="00900113" w:rsidRPr="00BF0162" w:rsidRDefault="00900113" w:rsidP="009207E1">
      <w:pPr>
        <w:spacing w:after="0" w:line="240" w:lineRule="auto"/>
        <w:ind w:firstLine="301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1.1. ВИКОНАВЕЦЬ зобов'язується надати ЗАМОВНИКУ послуги (виконати роботу) в обсязі і на умовах передбачених даним договором,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а ЗАМОВНИК зобов’язується прийн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яти та оплатити дані послуги (роботи).</w:t>
      </w:r>
    </w:p>
    <w:p w:rsidR="00900113" w:rsidRDefault="00900113" w:rsidP="009207E1">
      <w:pPr>
        <w:spacing w:after="0" w:line="240" w:lineRule="auto"/>
        <w:ind w:firstLine="30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1.2. ВИКОНАВЕЦЬ не підпорядковується правилам внутрішнього трудового розпорядку, а сам організовує процес надання послуг (виконання робіт), у тому числі використовує власні засоби та матеріали.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Або за домовленістю 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«СТОРОНИ»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надаються засоби;надаються матеріали.</w:t>
      </w:r>
    </w:p>
    <w:p w:rsidR="00900113" w:rsidRPr="00BF0162" w:rsidRDefault="00900113" w:rsidP="009207E1">
      <w:pPr>
        <w:spacing w:after="0" w:line="240" w:lineRule="auto"/>
        <w:ind w:firstLine="301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1.2.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1.  Домовленість 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«СТОРОНИ»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  на використання інструменту,  робочих засобів,техніки, матеріалів вносяться у  Додаток №1.2.1.</w:t>
      </w:r>
    </w:p>
    <w:p w:rsidR="00900113" w:rsidRDefault="00900113" w:rsidP="009207E1">
      <w:pPr>
        <w:spacing w:after="0" w:line="240" w:lineRule="auto"/>
        <w:ind w:firstLine="30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1.3. ВИКОНАВЕЦЬ вправі залучати відповідних фахівців для якісного і своєчасного надання послуг (виконання робіт). Послуги (роботу) зазначених фахівців ВИКОНАВЕЦЬ оплачує за власний рахунок, згідно з домовленістю з даними особами.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</w:t>
      </w:r>
    </w:p>
    <w:p w:rsidR="00900113" w:rsidRPr="00BF0162" w:rsidRDefault="00900113" w:rsidP="009207E1">
      <w:pPr>
        <w:spacing w:after="0" w:line="240" w:lineRule="auto"/>
        <w:ind w:firstLine="30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1.3.1. Д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омовленістю з даними особами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та надання п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ослуги (роботу) зазначених фахівців ВИКОНАВЕЦЬ оплачує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Додаток №1.3.1 (Трудовий договір, АКТ виконаних робіт, цивільно-правовий договір).</w:t>
      </w:r>
    </w:p>
    <w:p w:rsidR="00900113" w:rsidRDefault="00900113" w:rsidP="009207E1">
      <w:pPr>
        <w:spacing w:after="0" w:line="240" w:lineRule="auto"/>
        <w:ind w:firstLine="30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1.4. Факт надання відповідних послуг (робіт) з боку ВИКОНАВЦЯ буде засвідчуватися Актами прийому наданих послуг (виконаної роботи).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</w:t>
      </w:r>
    </w:p>
    <w:p w:rsidR="00900113" w:rsidRPr="00BF0162" w:rsidRDefault="00900113" w:rsidP="009207E1">
      <w:pPr>
        <w:spacing w:after="0" w:line="240" w:lineRule="auto"/>
        <w:ind w:firstLine="301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1.5. Акт прийому наданих послуг (виконаної роботи) підписується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«СТОРОНАМИ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після надання послуги (виконання робіт) та є невід’ємною частиною даного договору.</w:t>
      </w:r>
      <w:r w:rsidRPr="00AE68A0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Додаток № 1.5.</w:t>
      </w:r>
    </w:p>
    <w:p w:rsidR="00900113" w:rsidRPr="00BF0162" w:rsidRDefault="00900113" w:rsidP="009207E1">
      <w:pPr>
        <w:spacing w:after="0" w:line="240" w:lineRule="auto"/>
        <w:ind w:firstLine="301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1.6. У разі отримання ВИКОНАВЦЕМ від ЗАМОВНИКА вмотивованої відмови від підписання акту з наданням переліку недоліків, що були допущені ВИКОНАВЦЕМ під час надання послуг (виконання робіт), ВИКОНАВЕЦЬ зобов’язаний невідкладно усунути вказані ЗАМОВНИКОМ недоліки.</w:t>
      </w:r>
    </w:p>
    <w:p w:rsidR="00900113" w:rsidRPr="00BF0162" w:rsidRDefault="00900113" w:rsidP="001530D5">
      <w:pPr>
        <w:spacing w:after="0" w:line="240" w:lineRule="auto"/>
        <w:jc w:val="center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2. Обов’язки ВИКОНАВЦЯ по цивільно-правового договору</w:t>
      </w:r>
      <w:r>
        <w:rPr>
          <w:rFonts w:ascii="Arial" w:hAnsi="Arial" w:cs="Arial"/>
          <w:b/>
          <w:bCs/>
          <w:color w:val="000000"/>
          <w:sz w:val="23"/>
          <w:lang w:eastAsia="uk-UA"/>
        </w:rPr>
        <w:t xml:space="preserve"> та терміни.</w:t>
      </w:r>
    </w:p>
    <w:p w:rsidR="00900113" w:rsidRDefault="00900113" w:rsidP="00F337B3">
      <w:pPr>
        <w:spacing w:after="0" w:line="240" w:lineRule="auto"/>
        <w:ind w:firstLine="284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2.1. Надати послуги, виконати роботу.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А також в Додаток 2.1.</w:t>
      </w:r>
    </w:p>
    <w:p w:rsidR="00900113" w:rsidRDefault="00900113" w:rsidP="00F337B3">
      <w:pPr>
        <w:spacing w:after="0" w:line="240" w:lineRule="auto"/>
        <w:ind w:firstLine="284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</w:p>
    <w:p w:rsidR="00900113" w:rsidRDefault="00900113" w:rsidP="00F337B3">
      <w:pPr>
        <w:spacing w:after="0" w:line="240" w:lineRule="auto"/>
        <w:ind w:firstLine="284"/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lang w:eastAsia="uk-UA"/>
        </w:rPr>
      </w:pP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lang w:eastAsia="uk-UA"/>
        </w:rPr>
        <w:t>Виконати штукатурні роботи за обсягом 115 м2</w:t>
      </w:r>
    </w:p>
    <w:p w:rsidR="00900113" w:rsidRDefault="00900113" w:rsidP="00F337B3">
      <w:pPr>
        <w:spacing w:after="0" w:line="240" w:lineRule="auto"/>
        <w:ind w:firstLine="284"/>
        <w:rPr>
          <w:rFonts w:ascii="Arial" w:hAnsi="Arial" w:cs="Arial"/>
          <w:b/>
          <w:bCs/>
          <w:color w:val="002F34"/>
          <w:spacing w:val="7"/>
          <w:sz w:val="20"/>
          <w:szCs w:val="20"/>
        </w:rPr>
      </w:pPr>
    </w:p>
    <w:p w:rsidR="00900113" w:rsidRPr="00F337B3" w:rsidRDefault="00900113" w:rsidP="00F337B3">
      <w:pPr>
        <w:spacing w:after="0" w:line="240" w:lineRule="auto"/>
        <w:ind w:firstLine="284"/>
        <w:jc w:val="center"/>
        <w:rPr>
          <w:rFonts w:ascii="Arial" w:hAnsi="Arial" w:cs="Arial"/>
          <w:b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3. Обов’язки ЗАМОВНИКА по цивільно-правового договору</w:t>
      </w:r>
    </w:p>
    <w:p w:rsidR="00900113" w:rsidRPr="00BF0162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3.1. Надавати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ВИКОНАВЦЮ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всі необхідні документи, інформацію та довіреності необхідні для виконання покладених на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ВИКОНАВЦЯ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обов’язків.</w:t>
      </w:r>
    </w:p>
    <w:p w:rsidR="00900113" w:rsidRPr="00BF0162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3.2. Сформулювати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ВИКОНАВЦЮ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чітке завдання.</w:t>
      </w:r>
    </w:p>
    <w:p w:rsidR="00900113" w:rsidRPr="00BF0162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3.3. Своєчасно здійснювати розрахунки з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ВИКОНАВЦЕМ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та у випадках передбачених Договором компенсувати витрати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ВИКОНАВЦЯ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.</w:t>
      </w:r>
    </w:p>
    <w:p w:rsidR="00900113" w:rsidRDefault="00900113" w:rsidP="001530D5">
      <w:pPr>
        <w:spacing w:after="0" w:line="240" w:lineRule="auto"/>
        <w:jc w:val="center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4. Ціна та порядок оплати послуг</w:t>
      </w:r>
    </w:p>
    <w:p w:rsidR="00900113" w:rsidRDefault="00900113" w:rsidP="009207E1">
      <w:pPr>
        <w:spacing w:after="0" w:line="240" w:lineRule="auto"/>
        <w:outlineLvl w:val="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4.1. Вартість послуг (робіт) по </w:t>
      </w:r>
      <w:r w:rsidRPr="00BF0162">
        <w:rPr>
          <w:rFonts w:ascii="Arial" w:hAnsi="Arial" w:cs="Arial"/>
          <w:i/>
          <w:iCs/>
          <w:color w:val="000000"/>
          <w:sz w:val="23"/>
          <w:lang w:eastAsia="uk-UA"/>
        </w:rPr>
        <w:t>цивільно-правовому договору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 складає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. </w:t>
      </w:r>
    </w:p>
    <w:p w:rsidR="00900113" w:rsidRPr="002B22BE" w:rsidRDefault="00900113" w:rsidP="009207E1">
      <w:pPr>
        <w:spacing w:after="0" w:line="240" w:lineRule="auto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А також Додаток №4.1.</w:t>
      </w:r>
    </w:p>
    <w:p w:rsidR="00900113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5D6C9E">
        <w:rPr>
          <w:rFonts w:ascii="Helvetica" w:hAnsi="Helvetica" w:cs="Helvetica"/>
          <w:b/>
          <w:color w:val="000000"/>
          <w:sz w:val="23"/>
          <w:szCs w:val="23"/>
          <w:lang w:eastAsia="uk-UA"/>
        </w:rPr>
        <w:t xml:space="preserve">повна оплата вартості </w:t>
      </w:r>
      <w:r>
        <w:rPr>
          <w:rFonts w:ascii="Helvetica" w:hAnsi="Helvetica" w:cs="Helvetica"/>
          <w:b/>
          <w:color w:val="000000"/>
          <w:sz w:val="23"/>
          <w:szCs w:val="23"/>
          <w:lang w:eastAsia="uk-UA"/>
        </w:rPr>
        <w:t>1</w:t>
      </w:r>
      <w:r w:rsidRPr="005D6C9E">
        <w:rPr>
          <w:rFonts w:ascii="Helvetica" w:hAnsi="Helvetica" w:cs="Helvetica"/>
          <w:b/>
          <w:color w:val="000000"/>
          <w:sz w:val="23"/>
          <w:szCs w:val="23"/>
          <w:lang w:eastAsia="uk-UA"/>
        </w:rPr>
        <w:t>4</w:t>
      </w:r>
      <w:r>
        <w:rPr>
          <w:rFonts w:ascii="Helvetica" w:hAnsi="Helvetica" w:cs="Helvetica"/>
          <w:b/>
          <w:color w:val="000000"/>
          <w:sz w:val="23"/>
          <w:szCs w:val="23"/>
          <w:lang w:eastAsia="uk-UA"/>
        </w:rPr>
        <w:t>95</w:t>
      </w:r>
      <w:r w:rsidRPr="005D6C9E">
        <w:rPr>
          <w:rFonts w:ascii="Helvetica" w:hAnsi="Helvetica" w:cs="Helvetica"/>
          <w:b/>
          <w:color w:val="000000"/>
          <w:sz w:val="23"/>
          <w:szCs w:val="23"/>
          <w:lang w:eastAsia="uk-UA"/>
        </w:rPr>
        <w:t>0грн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 без НДС та 20% ПДВ.</w:t>
      </w:r>
    </w:p>
    <w:p w:rsidR="00900113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89454F">
        <w:rPr>
          <w:rFonts w:ascii="Helvetica" w:hAnsi="Helvetica" w:cs="Helvetica"/>
          <w:b/>
          <w:color w:val="000000"/>
          <w:sz w:val="23"/>
          <w:szCs w:val="23"/>
          <w:lang w:eastAsia="uk-UA"/>
        </w:rPr>
        <w:t xml:space="preserve">Повна оплата вартості з матеріалом </w:t>
      </w:r>
      <w:r>
        <w:rPr>
          <w:rFonts w:ascii="Helvetica" w:hAnsi="Helvetica" w:cs="Helvetica"/>
          <w:b/>
          <w:color w:val="000000"/>
          <w:sz w:val="23"/>
          <w:szCs w:val="23"/>
          <w:lang w:eastAsia="uk-UA"/>
        </w:rPr>
        <w:t xml:space="preserve"> 23000грн без 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>НДС та 20%ПДВ</w:t>
      </w:r>
    </w:p>
    <w:p w:rsidR="00900113" w:rsidRPr="0089454F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Helvetica" w:hAnsi="Helvetica" w:cs="Helvetica"/>
          <w:color w:val="000000"/>
          <w:sz w:val="23"/>
          <w:szCs w:val="23"/>
          <w:lang w:eastAsia="uk-UA"/>
        </w:rPr>
        <w:t>Оплата трьома  частинами 30% при початку виконанні робіт 30% при 50% виконаного обсягу та 40% при завершені роботи.</w:t>
      </w:r>
    </w:p>
    <w:p w:rsidR="00900113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Helvetica" w:hAnsi="Helvetica" w:cs="Helvetica"/>
          <w:color w:val="000000"/>
          <w:sz w:val="23"/>
          <w:szCs w:val="23"/>
          <w:lang w:eastAsia="uk-UA"/>
        </w:rPr>
        <w:t>При потребі вартість оплачує НДС та 20% ЗАМОВНИК.</w:t>
      </w:r>
    </w:p>
    <w:p w:rsidR="00900113" w:rsidRPr="00BF0162" w:rsidRDefault="00900113" w:rsidP="009207E1">
      <w:pPr>
        <w:spacing w:after="0" w:line="240" w:lineRule="auto"/>
        <w:ind w:firstLine="284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Helvetica" w:hAnsi="Helvetica" w:cs="Helvetica"/>
          <w:color w:val="000000"/>
          <w:sz w:val="23"/>
          <w:szCs w:val="23"/>
          <w:lang w:eastAsia="uk-UA"/>
        </w:rPr>
        <w:t>Оплата додаткових витрат пов’язаних з доставкою лягає на сторону ЗАМОВНИК</w:t>
      </w:r>
    </w:p>
    <w:p w:rsidR="00900113" w:rsidRDefault="00900113" w:rsidP="009207E1">
      <w:pPr>
        <w:spacing w:after="0" w:line="240" w:lineRule="auto"/>
        <w:ind w:firstLine="301"/>
        <w:rPr>
          <w:rFonts w:ascii="Arial" w:hAnsi="Arial" w:cs="Arial"/>
          <w:b/>
          <w:bCs/>
          <w:color w:val="000000"/>
          <w:sz w:val="23"/>
          <w:lang w:eastAsia="uk-UA"/>
        </w:rPr>
      </w:pPr>
    </w:p>
    <w:p w:rsidR="00900113" w:rsidRDefault="00900113" w:rsidP="00862759">
      <w:pPr>
        <w:spacing w:after="0" w:line="240" w:lineRule="auto"/>
        <w:ind w:firstLine="301"/>
        <w:rPr>
          <w:rFonts w:ascii="Arial" w:hAnsi="Arial" w:cs="Arial"/>
          <w:b/>
          <w:bCs/>
          <w:color w:val="000000"/>
          <w:sz w:val="23"/>
          <w:lang w:eastAsia="uk-UA"/>
        </w:rPr>
      </w:pPr>
      <w:r>
        <w:rPr>
          <w:rFonts w:ascii="Arial" w:hAnsi="Arial" w:cs="Arial"/>
          <w:b/>
          <w:bCs/>
          <w:color w:val="000000"/>
          <w:sz w:val="23"/>
          <w:lang w:eastAsia="uk-UA"/>
        </w:rPr>
        <w:t xml:space="preserve">ВСЬОГО:_____________________________________________________________ грн </w:t>
      </w:r>
    </w:p>
    <w:p w:rsidR="00900113" w:rsidRDefault="00900113" w:rsidP="009207E1">
      <w:pPr>
        <w:spacing w:after="0" w:line="240" w:lineRule="auto"/>
        <w:ind w:firstLine="301"/>
        <w:rPr>
          <w:rFonts w:ascii="Arial" w:hAnsi="Arial" w:cs="Arial"/>
          <w:b/>
          <w:bCs/>
          <w:color w:val="000000"/>
          <w:sz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4.2. Оплата за послуги (роботу) здійснюється у безготівковій (готівковій) формі,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бартер у  валюті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країни, на умовах передоплати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 % від вартості. </w:t>
      </w: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    </w:t>
      </w:r>
      <w:r>
        <w:rPr>
          <w:rFonts w:ascii="Arial" w:hAnsi="Arial" w:cs="Arial"/>
          <w:b/>
          <w:bCs/>
          <w:color w:val="000000"/>
          <w:sz w:val="23"/>
          <w:lang w:eastAsia="uk-UA"/>
        </w:rPr>
        <w:t>       </w:t>
      </w:r>
    </w:p>
    <w:p w:rsidR="00900113" w:rsidRDefault="00900113" w:rsidP="001530D5">
      <w:pPr>
        <w:spacing w:after="0" w:line="240" w:lineRule="auto"/>
        <w:ind w:firstLine="301"/>
        <w:jc w:val="center"/>
        <w:rPr>
          <w:rFonts w:ascii="Arial" w:hAnsi="Arial" w:cs="Arial"/>
          <w:b/>
          <w:bCs/>
          <w:color w:val="000000"/>
          <w:sz w:val="23"/>
          <w:lang w:eastAsia="uk-UA"/>
        </w:rPr>
      </w:pPr>
    </w:p>
    <w:p w:rsidR="00900113" w:rsidRPr="00BF0162" w:rsidRDefault="00900113" w:rsidP="001530D5">
      <w:pPr>
        <w:spacing w:after="0" w:line="240" w:lineRule="auto"/>
        <w:ind w:firstLine="301"/>
        <w:jc w:val="center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5. Відповідальність сторін цивільно-правового договору</w:t>
      </w:r>
    </w:p>
    <w:p w:rsidR="00900113" w:rsidRPr="00BF0162" w:rsidRDefault="00900113" w:rsidP="009207E1">
      <w:pPr>
        <w:spacing w:after="0" w:line="240" w:lineRule="auto"/>
        <w:ind w:firstLine="357"/>
        <w:rPr>
          <w:rFonts w:ascii="Helvetica" w:hAnsi="Helvetica" w:cs="Helvetica"/>
          <w:color w:val="000000"/>
          <w:sz w:val="23"/>
          <w:szCs w:val="23"/>
          <w:lang w:eastAsia="uk-UA"/>
        </w:rPr>
      </w:pP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5.1. В разі не виконання умови даного договору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СТОРОНИ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несуть відповідальність згідно чинного законодавства України.</w:t>
      </w:r>
    </w:p>
    <w:p w:rsidR="00900113" w:rsidRPr="00BF0162" w:rsidRDefault="00900113" w:rsidP="001530D5">
      <w:pPr>
        <w:spacing w:after="0" w:line="240" w:lineRule="auto"/>
        <w:jc w:val="center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>
        <w:rPr>
          <w:rFonts w:ascii="Arial" w:hAnsi="Arial" w:cs="Arial"/>
          <w:b/>
          <w:bCs/>
          <w:color w:val="000000"/>
          <w:sz w:val="23"/>
          <w:lang w:eastAsia="uk-UA"/>
        </w:rPr>
        <w:t>6</w:t>
      </w: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. Форс-мажорні обставини</w:t>
      </w:r>
    </w:p>
    <w:p w:rsidR="00900113" w:rsidRPr="00BF0162" w:rsidRDefault="00900113" w:rsidP="009207E1">
      <w:pPr>
        <w:spacing w:after="0" w:line="240" w:lineRule="auto"/>
        <w:ind w:firstLine="357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6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.1.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СТОРОНИ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не несуть відповідальність за невиконання даного договору в разі виникнення форс-мажорних обставин.</w:t>
      </w:r>
    </w:p>
    <w:p w:rsidR="00900113" w:rsidRPr="00BF0162" w:rsidRDefault="00900113" w:rsidP="001530D5">
      <w:pPr>
        <w:spacing w:after="0" w:line="240" w:lineRule="auto"/>
        <w:ind w:firstLine="357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6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.2.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СТОРОНА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, для якої внаслідок форс-мажорних обставин стало неможливим виконання зобов’язань, повинна негайно повідомити протилежну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СТОРОНУ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за даним Договором.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Додаток №6.2.</w:t>
      </w:r>
    </w:p>
    <w:p w:rsidR="00900113" w:rsidRPr="00BF0162" w:rsidRDefault="00900113" w:rsidP="001530D5">
      <w:pPr>
        <w:spacing w:after="0" w:line="240" w:lineRule="auto"/>
        <w:jc w:val="center"/>
        <w:outlineLvl w:val="1"/>
        <w:rPr>
          <w:rFonts w:ascii="Helvetica" w:hAnsi="Helvetica" w:cs="Helvetica"/>
          <w:b/>
          <w:bCs/>
          <w:color w:val="000000"/>
          <w:sz w:val="36"/>
          <w:szCs w:val="36"/>
          <w:lang w:eastAsia="uk-UA"/>
        </w:rPr>
      </w:pPr>
      <w:r>
        <w:rPr>
          <w:rFonts w:ascii="Arial" w:hAnsi="Arial" w:cs="Arial"/>
          <w:b/>
          <w:bCs/>
          <w:color w:val="000000"/>
          <w:sz w:val="23"/>
          <w:lang w:eastAsia="uk-UA"/>
        </w:rPr>
        <w:t>7</w:t>
      </w: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. Інші умови цивільно-правового договору</w:t>
      </w:r>
    </w:p>
    <w:p w:rsidR="00900113" w:rsidRDefault="00900113" w:rsidP="009207E1">
      <w:pPr>
        <w:spacing w:after="0" w:line="240" w:lineRule="auto"/>
        <w:ind w:firstLine="357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7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.1. Даний договір складений українською мовою, у двох екземплярах, по одному для кожної із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СТОРІН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, що мають рівну юридичну силу.</w:t>
      </w:r>
    </w:p>
    <w:p w:rsidR="00900113" w:rsidRPr="00BF0162" w:rsidRDefault="00900113" w:rsidP="001530D5">
      <w:pPr>
        <w:tabs>
          <w:tab w:val="left" w:pos="1522"/>
        </w:tabs>
        <w:spacing w:after="0" w:line="240" w:lineRule="auto"/>
        <w:ind w:firstLine="357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7.2.</w:t>
      </w:r>
      <w:r w:rsidRPr="001530D5">
        <w:rPr>
          <w:rFonts w:ascii="Arial" w:hAnsi="Arial" w:cs="Arial"/>
          <w:b/>
          <w:bCs/>
          <w:color w:val="000000"/>
          <w:sz w:val="23"/>
          <w:lang w:eastAsia="uk-UA"/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lang w:eastAsia="uk-UA"/>
        </w:rPr>
        <w:t>«</w:t>
      </w:r>
      <w:r w:rsidRPr="001530D5">
        <w:rPr>
          <w:rFonts w:ascii="Arial" w:hAnsi="Arial" w:cs="Arial"/>
          <w:bCs/>
          <w:color w:val="000000"/>
          <w:sz w:val="23"/>
          <w:lang w:eastAsia="uk-UA"/>
        </w:rPr>
        <w:t>ВИКОНАВЕЦЬ</w:t>
      </w:r>
      <w:r>
        <w:rPr>
          <w:rFonts w:ascii="Arial" w:hAnsi="Arial" w:cs="Arial"/>
          <w:bCs/>
          <w:color w:val="000000"/>
          <w:sz w:val="23"/>
          <w:lang w:eastAsia="uk-UA"/>
        </w:rPr>
        <w:t>» та його працівники є застраховані від нещасних випадків на момент виконання роботи, надання послуг «</w:t>
      </w:r>
      <w:r w:rsidRPr="00FB0BC2">
        <w:rPr>
          <w:rFonts w:ascii="Arial" w:hAnsi="Arial" w:cs="Arial"/>
          <w:bCs/>
          <w:color w:val="000000"/>
          <w:sz w:val="23"/>
          <w:lang w:eastAsia="uk-UA"/>
        </w:rPr>
        <w:t>ЗАМОВНИК</w:t>
      </w:r>
      <w:r>
        <w:rPr>
          <w:rFonts w:ascii="Arial" w:hAnsi="Arial" w:cs="Arial"/>
          <w:bCs/>
          <w:color w:val="000000"/>
          <w:sz w:val="23"/>
          <w:lang w:eastAsia="uk-UA"/>
        </w:rPr>
        <w:t xml:space="preserve">У» на території яка належить одній з 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СТОРІН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».</w:t>
      </w:r>
    </w:p>
    <w:p w:rsidR="00900113" w:rsidRPr="00BF0162" w:rsidRDefault="00900113" w:rsidP="009207E1">
      <w:pPr>
        <w:spacing w:after="0" w:line="240" w:lineRule="auto"/>
        <w:ind w:firstLine="357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7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.2. Зміни та доповнення до даного договору дійсні лише в тому випадку, якщо вони укладені в письмовій формі за взаємною згодою на те обох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«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СТОРІН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»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.</w:t>
      </w:r>
    </w:p>
    <w:p w:rsidR="00900113" w:rsidRDefault="00900113" w:rsidP="001530D5">
      <w:pPr>
        <w:spacing w:after="0" w:line="240" w:lineRule="auto"/>
        <w:ind w:firstLine="357"/>
        <w:rPr>
          <w:rFonts w:ascii="Arial" w:hAnsi="Arial" w:cs="Arial"/>
          <w:b/>
          <w:bCs/>
          <w:color w:val="000000"/>
          <w:sz w:val="23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7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.3. Надання послуг (виконання робіт) не передбачених даним договором здійснюється на підставі додаткових угод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є   Додаток №7.3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.</w:t>
      </w:r>
    </w:p>
    <w:p w:rsidR="00900113" w:rsidRDefault="00900113" w:rsidP="00290EAE">
      <w:pPr>
        <w:spacing w:after="0" w:line="240" w:lineRule="auto"/>
        <w:jc w:val="center"/>
        <w:outlineLvl w:val="1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b/>
          <w:bCs/>
          <w:color w:val="000000"/>
          <w:sz w:val="23"/>
          <w:lang w:eastAsia="uk-UA"/>
        </w:rPr>
        <w:t>8</w:t>
      </w: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. РЕКВІЗИТИ ТА ПІДПИСИ СТОРІН</w:t>
      </w:r>
    </w:p>
    <w:p w:rsidR="00900113" w:rsidRPr="00BF0162" w:rsidRDefault="00900113" w:rsidP="009207E1">
      <w:pPr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</w:p>
    <w:p w:rsidR="00900113" w:rsidRPr="00BF0162" w:rsidRDefault="00900113" w:rsidP="006254D1">
      <w:pPr>
        <w:shd w:val="clear" w:color="auto" w:fill="FFFFFF"/>
        <w:spacing w:after="0" w:line="240" w:lineRule="auto"/>
        <w:ind w:firstLine="709"/>
        <w:rPr>
          <w:rFonts w:ascii="Arial" w:hAnsi="Arial" w:cs="Arial"/>
          <w:b/>
          <w:bCs/>
          <w:color w:val="000000"/>
          <w:sz w:val="23"/>
          <w:lang w:eastAsia="uk-UA"/>
        </w:rPr>
      </w:pP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ВИКОНАВЕЦЬ</w:t>
      </w:r>
      <w:r>
        <w:rPr>
          <w:rFonts w:ascii="Arial" w:hAnsi="Arial" w:cs="Arial"/>
          <w:b/>
          <w:bCs/>
          <w:color w:val="000000"/>
          <w:sz w:val="23"/>
          <w:lang w:eastAsia="uk-UA"/>
        </w:rPr>
        <w:t xml:space="preserve">                                                            </w:t>
      </w:r>
      <w:r w:rsidRPr="00BF0162">
        <w:rPr>
          <w:rFonts w:ascii="Arial" w:hAnsi="Arial" w:cs="Arial"/>
          <w:b/>
          <w:bCs/>
          <w:color w:val="000000"/>
          <w:sz w:val="23"/>
          <w:lang w:eastAsia="uk-UA"/>
        </w:rPr>
        <w:t>ЗАМОВНИК</w:t>
      </w:r>
    </w:p>
    <w:p w:rsidR="00900113" w:rsidRPr="00BF0162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ШОР РУСЛАН МИХАЙЛОВИЧ                        ____________________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</w:t>
      </w:r>
    </w:p>
    <w:p w:rsidR="00900113" w:rsidRDefault="00900113" w:rsidP="009207E1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  <w:t>            </w:t>
      </w: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ПП</w:t>
      </w:r>
      <w:r w:rsidRPr="006254D1"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 xml:space="preserve"> </w:t>
      </w:r>
      <w:r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  <w:t xml:space="preserve">                                                                               </w:t>
      </w: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БП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ФОП ШОР РУСЛАН МИХАЙЛОВИЧ                        _____________________________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ід карточка                   005687056 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орган що видав                    4634 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дата видачі                       01 02 2021 </w:t>
      </w:r>
    </w:p>
    <w:p w:rsidR="00900113" w:rsidRPr="00BF0162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запис №                    19841223-03098                                                                 </w:t>
      </w:r>
    </w:p>
    <w:p w:rsidR="00900113" w:rsidRDefault="00900113" w:rsidP="009207E1">
      <w:pPr>
        <w:shd w:val="clear" w:color="auto" w:fill="FFFFFF"/>
        <w:spacing w:after="0" w:line="240" w:lineRule="auto"/>
        <w:ind w:left="708" w:firstLine="708"/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</w:pPr>
      <w:r w:rsidRPr="006254D1"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П</w:t>
      </w: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аспорт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                                                                              </w:t>
      </w:r>
      <w:r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  <w:t xml:space="preserve"> 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          3103809634                                               ___________________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</w:t>
      </w:r>
    </w:p>
    <w:p w:rsidR="00900113" w:rsidRDefault="00900113" w:rsidP="006254D1">
      <w:pPr>
        <w:shd w:val="clear" w:color="auto" w:fill="FFFFFF"/>
        <w:tabs>
          <w:tab w:val="left" w:pos="1888"/>
        </w:tabs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              </w:t>
      </w: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Ідентифікаційний №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+380932011788    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+380969555816                                                    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__________________________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</w:t>
      </w:r>
    </w:p>
    <w:p w:rsidR="00900113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 xml:space="preserve">                                  Телефон</w:t>
      </w:r>
    </w:p>
    <w:p w:rsidR="00900113" w:rsidRPr="00BF0162" w:rsidRDefault="00900113" w:rsidP="009207E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81400 вул.Шашкевича 82 М.Самбір                   __________________</w:t>
      </w:r>
      <w:r w:rsidRPr="00BF0162"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_______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 xml:space="preserve">_                        Львівської обл.                                                       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softHyphen/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softHyphen/>
        <w:t xml:space="preserve">___________________________                       </w:t>
      </w:r>
    </w:p>
    <w:p w:rsidR="00900113" w:rsidRDefault="00900113" w:rsidP="006254D1">
      <w:pPr>
        <w:shd w:val="clear" w:color="auto" w:fill="FFFFFF"/>
        <w:spacing w:after="0" w:line="240" w:lineRule="auto"/>
        <w:ind w:left="708" w:firstLine="708"/>
        <w:rPr>
          <w:rFonts w:ascii="Arial" w:hAnsi="Arial" w:cs="Arial"/>
          <w:color w:val="808080"/>
          <w:sz w:val="23"/>
          <w:szCs w:val="23"/>
          <w:bdr w:val="none" w:sz="0" w:space="0" w:color="auto" w:frame="1"/>
          <w:lang w:eastAsia="uk-UA"/>
        </w:rPr>
      </w:pPr>
      <w:r w:rsidRPr="006254D1"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Адреса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                                                                                  </w:t>
      </w:r>
    </w:p>
    <w:p w:rsidR="00900113" w:rsidRDefault="00900113" w:rsidP="006254D1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Helvetica" w:hAnsi="Helvetica" w:cs="Helvetica"/>
          <w:color w:val="000000"/>
          <w:sz w:val="23"/>
          <w:szCs w:val="23"/>
          <w:lang w:eastAsia="uk-UA"/>
        </w:rPr>
        <w:t>карта банку приватбанк</w:t>
      </w:r>
    </w:p>
    <w:p w:rsidR="00900113" w:rsidRDefault="00900113" w:rsidP="006254D1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5363542090048084                                              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softHyphen/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softHyphen/>
        <w:t>__________________________________</w:t>
      </w:r>
    </w:p>
    <w:p w:rsidR="00900113" w:rsidRDefault="00900113" w:rsidP="006254D1">
      <w:pPr>
        <w:shd w:val="clear" w:color="auto" w:fill="FFFFFF"/>
        <w:spacing w:after="0" w:line="240" w:lineRule="auto"/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 xml:space="preserve">                                      Р/Р№                                                                                                                                                                </w:t>
      </w:r>
    </w:p>
    <w:p w:rsidR="00900113" w:rsidRDefault="00900113" w:rsidP="00BF0162">
      <w:pPr>
        <w:shd w:val="clear" w:color="auto" w:fill="FFFFFF"/>
        <w:spacing w:after="0" w:line="240" w:lineRule="auto"/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900113" w:rsidRDefault="00900113" w:rsidP="00F337B3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Підпис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_______________________                      </w:t>
      </w:r>
      <w:r>
        <w:rPr>
          <w:rFonts w:ascii="Arial" w:hAnsi="Arial" w:cs="Arial"/>
          <w:color w:val="808080"/>
          <w:sz w:val="14"/>
          <w:szCs w:val="23"/>
          <w:bdr w:val="none" w:sz="0" w:space="0" w:color="auto" w:frame="1"/>
          <w:lang w:eastAsia="uk-UA"/>
        </w:rPr>
        <w:t>Підпис</w:t>
      </w:r>
      <w:r>
        <w:rPr>
          <w:rFonts w:ascii="Helvetica" w:hAnsi="Helvetica" w:cs="Helvetica"/>
          <w:color w:val="000000"/>
          <w:sz w:val="23"/>
          <w:szCs w:val="23"/>
          <w:lang w:eastAsia="uk-UA"/>
        </w:rPr>
        <w:t xml:space="preserve"> ________________________________</w:t>
      </w:r>
    </w:p>
    <w:p w:rsidR="00900113" w:rsidRPr="00F337B3" w:rsidRDefault="00900113" w:rsidP="00F337B3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3"/>
          <w:szCs w:val="23"/>
          <w:lang w:eastAsia="uk-UA"/>
        </w:rPr>
      </w:pPr>
    </w:p>
    <w:p w:rsidR="00900113" w:rsidRDefault="00900113" w:rsidP="00F337B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</w:p>
    <w:p w:rsidR="00900113" w:rsidRDefault="00900113" w:rsidP="00F337B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</w:p>
    <w:p w:rsidR="00900113" w:rsidRDefault="00900113" w:rsidP="00F337B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</w:p>
    <w:p w:rsidR="00900113" w:rsidRDefault="00900113" w:rsidP="00F337B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  <w:t>Додаток 2.1</w:t>
      </w:r>
    </w:p>
    <w:p w:rsidR="00900113" w:rsidRDefault="00900113" w:rsidP="00BF016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>
        <w:rPr>
          <w:rFonts w:ascii="Arial" w:hAnsi="Arial" w:cs="Arial"/>
          <w:color w:val="002F34"/>
          <w:sz w:val="16"/>
          <w:szCs w:val="16"/>
          <w:shd w:val="clear" w:color="auto" w:fill="FFFFFF"/>
        </w:rPr>
        <w:t xml:space="preserve"> Гіпсова штукатурка  машиного нанесення.   </w:t>
      </w:r>
    </w:p>
    <w:p w:rsidR="00900113" w:rsidRDefault="00900113" w:rsidP="00BF016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bdr w:val="none" w:sz="0" w:space="0" w:color="auto" w:frame="1"/>
          <w:lang w:eastAsia="uk-UA"/>
        </w:rPr>
      </w:pPr>
      <w:r w:rsidRPr="00BE0D22">
        <w:rPr>
          <w:rFonts w:ascii="Arial" w:hAnsi="Arial" w:cs="Arial"/>
          <w:noProof/>
          <w:color w:val="000000"/>
          <w:sz w:val="23"/>
          <w:szCs w:val="23"/>
          <w:bdr w:val="none" w:sz="0" w:space="0" w:color="auto" w:frame="1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174.75pt">
            <v:imagedata r:id="rId6" o:title=""/>
          </v:shape>
        </w:pict>
      </w:r>
      <w:r w:rsidRPr="00BE0D22">
        <w:rPr>
          <w:rFonts w:ascii="Arial" w:hAnsi="Arial" w:cs="Arial"/>
          <w:noProof/>
          <w:color w:val="000000"/>
          <w:sz w:val="23"/>
          <w:szCs w:val="23"/>
          <w:bdr w:val="none" w:sz="0" w:space="0" w:color="auto" w:frame="1"/>
          <w:lang w:eastAsia="uk-UA"/>
        </w:rPr>
        <w:pict>
          <v:shape id="_x0000_i1026" type="#_x0000_t75" style="width:282pt;height:167.25pt">
            <v:imagedata r:id="rId7" o:title=""/>
          </v:shape>
        </w:pict>
      </w:r>
      <w:r w:rsidRPr="00BE0D22">
        <w:rPr>
          <w:rFonts w:ascii="Arial" w:hAnsi="Arial" w:cs="Arial"/>
          <w:noProof/>
          <w:color w:val="000000"/>
          <w:sz w:val="23"/>
          <w:szCs w:val="23"/>
          <w:bdr w:val="none" w:sz="0" w:space="0" w:color="auto" w:frame="1"/>
          <w:lang w:eastAsia="uk-UA"/>
        </w:rPr>
        <w:pict>
          <v:shape id="_x0000_i1027" type="#_x0000_t75" style="width:470.25pt;height:189.75pt">
            <v:imagedata r:id="rId8" o:title=""/>
          </v:shape>
        </w:pict>
      </w:r>
    </w:p>
    <w:sectPr w:rsidR="00900113" w:rsidSect="004D5115">
      <w:headerReference w:type="default" r:id="rId9"/>
      <w:foot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113" w:rsidRDefault="00900113" w:rsidP="009C0A0D">
      <w:pPr>
        <w:spacing w:after="0" w:line="240" w:lineRule="auto"/>
      </w:pPr>
      <w:r>
        <w:separator/>
      </w:r>
    </w:p>
  </w:endnote>
  <w:endnote w:type="continuationSeparator" w:id="0">
    <w:p w:rsidR="00900113" w:rsidRDefault="00900113" w:rsidP="009C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Poplar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  <w:jc w:val="right"/>
    </w:pPr>
  </w:p>
  <w:p w:rsidR="00900113" w:rsidRDefault="009001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113" w:rsidRDefault="00900113" w:rsidP="009C0A0D">
      <w:pPr>
        <w:spacing w:after="0" w:line="240" w:lineRule="auto"/>
      </w:pPr>
      <w:r>
        <w:separator/>
      </w:r>
    </w:p>
  </w:footnote>
  <w:footnote w:type="continuationSeparator" w:id="0">
    <w:p w:rsidR="00900113" w:rsidRDefault="00900113" w:rsidP="009C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113" w:rsidRDefault="00900113" w:rsidP="00F337B3">
    <w:pPr>
      <w:pStyle w:val="Header"/>
      <w:rPr>
        <w:rFonts w:ascii="Arial" w:hAnsi="Arial" w:cs="Arial"/>
        <w:color w:val="000000"/>
        <w:sz w:val="23"/>
        <w:szCs w:val="23"/>
        <w:bdr w:val="none" w:sz="0" w:space="0" w:color="auto" w:frame="1"/>
        <w:lang w:eastAsia="uk-UA"/>
      </w:rPr>
    </w:pPr>
  </w:p>
  <w:p w:rsidR="00900113" w:rsidRDefault="00900113" w:rsidP="007111F3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0162"/>
    <w:rsid w:val="00017B96"/>
    <w:rsid w:val="00031D5F"/>
    <w:rsid w:val="000A23E0"/>
    <w:rsid w:val="0010384C"/>
    <w:rsid w:val="00132EDF"/>
    <w:rsid w:val="001530D5"/>
    <w:rsid w:val="001877F2"/>
    <w:rsid w:val="001A5CCD"/>
    <w:rsid w:val="001A5D87"/>
    <w:rsid w:val="001B738D"/>
    <w:rsid w:val="001E22E0"/>
    <w:rsid w:val="001E6956"/>
    <w:rsid w:val="001F378B"/>
    <w:rsid w:val="001F5B1F"/>
    <w:rsid w:val="001F7232"/>
    <w:rsid w:val="0020064E"/>
    <w:rsid w:val="0023333A"/>
    <w:rsid w:val="0024599F"/>
    <w:rsid w:val="00271737"/>
    <w:rsid w:val="00290EAE"/>
    <w:rsid w:val="002B22BE"/>
    <w:rsid w:val="002E179B"/>
    <w:rsid w:val="0035798F"/>
    <w:rsid w:val="003655E9"/>
    <w:rsid w:val="00390838"/>
    <w:rsid w:val="003926C5"/>
    <w:rsid w:val="003B0F7C"/>
    <w:rsid w:val="003C27D0"/>
    <w:rsid w:val="00441F82"/>
    <w:rsid w:val="00467D0C"/>
    <w:rsid w:val="00475CEE"/>
    <w:rsid w:val="004838BB"/>
    <w:rsid w:val="004B2402"/>
    <w:rsid w:val="004D5115"/>
    <w:rsid w:val="004E2302"/>
    <w:rsid w:val="00547ACE"/>
    <w:rsid w:val="00565C4F"/>
    <w:rsid w:val="00572158"/>
    <w:rsid w:val="00572644"/>
    <w:rsid w:val="00584CEC"/>
    <w:rsid w:val="005B3C51"/>
    <w:rsid w:val="005D6C9E"/>
    <w:rsid w:val="005F1A7A"/>
    <w:rsid w:val="005F23CF"/>
    <w:rsid w:val="006254D1"/>
    <w:rsid w:val="0064495D"/>
    <w:rsid w:val="00652C64"/>
    <w:rsid w:val="00656AA1"/>
    <w:rsid w:val="006724FB"/>
    <w:rsid w:val="006E0F0F"/>
    <w:rsid w:val="00701DBD"/>
    <w:rsid w:val="007111F3"/>
    <w:rsid w:val="007254F5"/>
    <w:rsid w:val="00725D56"/>
    <w:rsid w:val="007321EE"/>
    <w:rsid w:val="00736EBC"/>
    <w:rsid w:val="007A11ED"/>
    <w:rsid w:val="007E01CD"/>
    <w:rsid w:val="00812C0B"/>
    <w:rsid w:val="00823608"/>
    <w:rsid w:val="00862759"/>
    <w:rsid w:val="00874EA9"/>
    <w:rsid w:val="0087685A"/>
    <w:rsid w:val="008931E5"/>
    <w:rsid w:val="008939A0"/>
    <w:rsid w:val="0089454F"/>
    <w:rsid w:val="008A28A0"/>
    <w:rsid w:val="00900113"/>
    <w:rsid w:val="00901C7B"/>
    <w:rsid w:val="00903635"/>
    <w:rsid w:val="00905EED"/>
    <w:rsid w:val="009207E1"/>
    <w:rsid w:val="00921517"/>
    <w:rsid w:val="00981D23"/>
    <w:rsid w:val="00991D37"/>
    <w:rsid w:val="00995519"/>
    <w:rsid w:val="009C0A0D"/>
    <w:rsid w:val="009D3639"/>
    <w:rsid w:val="00A54C4C"/>
    <w:rsid w:val="00A72123"/>
    <w:rsid w:val="00AB4403"/>
    <w:rsid w:val="00AD15B3"/>
    <w:rsid w:val="00AE6538"/>
    <w:rsid w:val="00AE68A0"/>
    <w:rsid w:val="00B0072A"/>
    <w:rsid w:val="00B21B40"/>
    <w:rsid w:val="00B35DA1"/>
    <w:rsid w:val="00B5631E"/>
    <w:rsid w:val="00B74D62"/>
    <w:rsid w:val="00B764EF"/>
    <w:rsid w:val="00BA21CD"/>
    <w:rsid w:val="00BD4294"/>
    <w:rsid w:val="00BE0D22"/>
    <w:rsid w:val="00BF0162"/>
    <w:rsid w:val="00BF794C"/>
    <w:rsid w:val="00BF7FC2"/>
    <w:rsid w:val="00C419BA"/>
    <w:rsid w:val="00C4751D"/>
    <w:rsid w:val="00C62FD6"/>
    <w:rsid w:val="00C72813"/>
    <w:rsid w:val="00C949F4"/>
    <w:rsid w:val="00CA356F"/>
    <w:rsid w:val="00CB7E90"/>
    <w:rsid w:val="00CE103E"/>
    <w:rsid w:val="00CF6201"/>
    <w:rsid w:val="00D42398"/>
    <w:rsid w:val="00D4622F"/>
    <w:rsid w:val="00D828CF"/>
    <w:rsid w:val="00DB59EC"/>
    <w:rsid w:val="00DC1D76"/>
    <w:rsid w:val="00E03296"/>
    <w:rsid w:val="00E07935"/>
    <w:rsid w:val="00E53108"/>
    <w:rsid w:val="00E91EBC"/>
    <w:rsid w:val="00E96F4F"/>
    <w:rsid w:val="00EA1E1A"/>
    <w:rsid w:val="00EA484A"/>
    <w:rsid w:val="00EB03A5"/>
    <w:rsid w:val="00F233A6"/>
    <w:rsid w:val="00F337B3"/>
    <w:rsid w:val="00FB0BC2"/>
    <w:rsid w:val="00FE1B0A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D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D6C9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BF01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D6C9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0162"/>
    <w:rPr>
      <w:rFonts w:ascii="Times New Roman" w:hAnsi="Times New Roman" w:cs="Times New Roman"/>
      <w:b/>
      <w:bCs/>
      <w:sz w:val="36"/>
      <w:szCs w:val="36"/>
      <w:lang w:eastAsia="uk-UA"/>
    </w:rPr>
  </w:style>
  <w:style w:type="paragraph" w:styleId="NormalWeb">
    <w:name w:val="Normal (Web)"/>
    <w:basedOn w:val="Normal"/>
    <w:uiPriority w:val="99"/>
    <w:semiHidden/>
    <w:rsid w:val="00BF01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Strong">
    <w:name w:val="Strong"/>
    <w:basedOn w:val="DefaultParagraphFont"/>
    <w:uiPriority w:val="99"/>
    <w:qFormat/>
    <w:rsid w:val="00BF016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F0162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rsid w:val="009C0A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C0A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0A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0A0D"/>
    <w:rPr>
      <w:rFonts w:cs="Times New Roman"/>
    </w:rPr>
  </w:style>
  <w:style w:type="paragraph" w:styleId="NoSpacing">
    <w:name w:val="No Spacing"/>
    <w:link w:val="NoSpacingChar"/>
    <w:uiPriority w:val="99"/>
    <w:qFormat/>
    <w:rsid w:val="004D5115"/>
    <w:rPr>
      <w:rFonts w:eastAsia="Times New Roman"/>
      <w:lang w:val="ru-RU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D5115"/>
    <w:rPr>
      <w:rFonts w:eastAsia="Times New Roman"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4D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5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37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533</TotalTime>
  <Pages>3</Pages>
  <Words>4117</Words>
  <Characters>2347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2020-02-14T07:00:00Z</dcterms:created>
  <dcterms:modified xsi:type="dcterms:W3CDTF">2023-01-17T11:22:00Z</dcterms:modified>
</cp:coreProperties>
</file>